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0.836384pt;height:80.19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89" w:lineRule="exact"/>
        <w:ind w:left="1493" w:right="-20"/>
        <w:jc w:val="left"/>
        <w:rPr>
          <w:rFonts w:ascii="Microsoft YaHei UI" w:hAnsi="Microsoft YaHei UI" w:cs="Microsoft YaHei UI" w:eastAsia="Microsoft YaHei UI"/>
          <w:sz w:val="88"/>
          <w:szCs w:val="88"/>
        </w:rPr>
      </w:pPr>
      <w:rPr/>
      <w:r>
        <w:rPr>
          <w:rFonts w:ascii="Microsoft YaHei UI" w:hAnsi="Microsoft YaHei UI" w:cs="Microsoft YaHei UI" w:eastAsia="Microsoft YaHei UI"/>
          <w:sz w:val="88"/>
          <w:szCs w:val="88"/>
          <w:color w:val="C00000"/>
          <w:spacing w:val="0"/>
          <w:w w:val="100"/>
          <w:b/>
          <w:bCs/>
          <w:position w:val="3"/>
        </w:rPr>
        <w:t>从站起来、富起来到强起来</w:t>
      </w:r>
      <w:r>
        <w:rPr>
          <w:rFonts w:ascii="Microsoft YaHei UI" w:hAnsi="Microsoft YaHei UI" w:cs="Microsoft YaHei UI" w:eastAsia="Microsoft YaHei UI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396" w:lineRule="exact"/>
        <w:ind w:left="1493" w:right="-70"/>
        <w:jc w:val="left"/>
        <w:rPr>
          <w:rFonts w:ascii="Microsoft YaHei UI" w:hAnsi="Microsoft YaHei UI" w:cs="Microsoft YaHei UI" w:eastAsia="Microsoft YaHei UI"/>
          <w:sz w:val="88"/>
          <w:szCs w:val="88"/>
        </w:rPr>
      </w:pPr>
      <w:rPr/>
      <w:r>
        <w:rPr>
          <w:rFonts w:ascii="Microsoft YaHei UI" w:hAnsi="Microsoft YaHei UI" w:cs="Microsoft YaHei UI" w:eastAsia="Microsoft YaHei UI"/>
          <w:sz w:val="88"/>
          <w:szCs w:val="88"/>
          <w:color w:val="C00000"/>
          <w:b/>
          <w:bCs/>
          <w:position w:val="-10"/>
        </w:rPr>
        <w:t>—</w:t>
      </w:r>
      <w:r>
        <w:rPr>
          <w:rFonts w:ascii="Microsoft YaHei UI" w:hAnsi="Microsoft YaHei UI" w:cs="Microsoft YaHei UI" w:eastAsia="Microsoft YaHei UI"/>
          <w:sz w:val="88"/>
          <w:szCs w:val="88"/>
          <w:color w:val="C00000"/>
          <w:spacing w:val="6"/>
          <w:b/>
          <w:bCs/>
          <w:position w:val="-10"/>
        </w:rPr>
      </w:r>
      <w:r>
        <w:rPr>
          <w:rFonts w:ascii="Microsoft YaHei UI" w:hAnsi="Microsoft YaHei UI" w:cs="Microsoft YaHei UI" w:eastAsia="Microsoft YaHei UI"/>
          <w:sz w:val="88"/>
          <w:szCs w:val="88"/>
          <w:color w:val="C00000"/>
          <w:spacing w:val="0"/>
          <w:b/>
          <w:bCs/>
          <w:position w:val="-10"/>
        </w:rPr>
        <w:t>中华民族伟大复兴梦想的发展历程</w:t>
      </w:r>
      <w:r>
        <w:rPr>
          <w:rFonts w:ascii="Microsoft YaHei UI" w:hAnsi="Microsoft YaHei UI" w:cs="Microsoft YaHei UI" w:eastAsia="Microsoft YaHei UI"/>
          <w:sz w:val="88"/>
          <w:szCs w:val="88"/>
          <w:color w:val="000000"/>
          <w:spacing w:val="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0" w:lineRule="exact"/>
        <w:ind w:left="7554" w:right="6262"/>
        <w:jc w:val="center"/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>
          <w:rFonts w:ascii="Microsoft YaHei UI" w:hAnsi="Microsoft YaHei UI" w:cs="Microsoft YaHei UI" w:eastAsia="Microsoft YaHei UI"/>
          <w:sz w:val="56"/>
          <w:szCs w:val="56"/>
          <w:color w:val="000099"/>
          <w:spacing w:val="0"/>
          <w:w w:val="100"/>
          <w:b/>
          <w:bCs/>
          <w:position w:val="-1"/>
        </w:rPr>
        <w:t>北京药理学会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82" w:lineRule="exact"/>
        <w:ind w:left="7827" w:right="6441"/>
        <w:jc w:val="center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000099"/>
          <w:w w:val="99"/>
          <w:b/>
          <w:bCs/>
          <w:position w:val="1"/>
        </w:rPr>
        <w:t>202</w:t>
      </w:r>
      <w:r>
        <w:rPr>
          <w:rFonts w:ascii="Microsoft YaHei UI" w:hAnsi="Microsoft YaHei UI" w:cs="Microsoft YaHei UI" w:eastAsia="Microsoft YaHei UI"/>
          <w:sz w:val="40"/>
          <w:szCs w:val="40"/>
          <w:color w:val="000099"/>
          <w:spacing w:val="4"/>
          <w:w w:val="99"/>
          <w:b/>
          <w:bCs/>
          <w:position w:val="1"/>
        </w:rPr>
        <w:t>1</w:t>
      </w:r>
      <w:r>
        <w:rPr>
          <w:rFonts w:ascii="Microsoft YaHei UI" w:hAnsi="Microsoft YaHei UI" w:cs="Microsoft YaHei UI" w:eastAsia="Microsoft YaHei UI"/>
          <w:sz w:val="40"/>
          <w:szCs w:val="40"/>
          <w:color w:val="000099"/>
          <w:spacing w:val="0"/>
          <w:w w:val="100"/>
          <w:b/>
          <w:bCs/>
          <w:position w:val="1"/>
        </w:rPr>
        <w:t>年</w:t>
      </w:r>
      <w:r>
        <w:rPr>
          <w:rFonts w:ascii="Microsoft YaHei UI" w:hAnsi="Microsoft YaHei UI" w:cs="Microsoft YaHei UI" w:eastAsia="Microsoft YaHei UI"/>
          <w:sz w:val="40"/>
          <w:szCs w:val="40"/>
          <w:color w:val="000099"/>
          <w:spacing w:val="1"/>
          <w:w w:val="99"/>
          <w:b/>
          <w:bCs/>
          <w:position w:val="1"/>
        </w:rPr>
        <w:t>6</w:t>
      </w:r>
      <w:r>
        <w:rPr>
          <w:rFonts w:ascii="Microsoft YaHei UI" w:hAnsi="Microsoft YaHei UI" w:cs="Microsoft YaHei UI" w:eastAsia="Microsoft YaHei UI"/>
          <w:sz w:val="40"/>
          <w:szCs w:val="40"/>
          <w:color w:val="000099"/>
          <w:spacing w:val="0"/>
          <w:w w:val="100"/>
          <w:b/>
          <w:bCs/>
          <w:position w:val="1"/>
        </w:rPr>
        <w:t>月</w:t>
      </w:r>
      <w:r>
        <w:rPr>
          <w:rFonts w:ascii="Microsoft YaHei UI" w:hAnsi="Microsoft YaHei UI" w:cs="Microsoft YaHei UI" w:eastAsia="Microsoft YaHei UI"/>
          <w:sz w:val="40"/>
          <w:szCs w:val="40"/>
          <w:color w:val="000099"/>
          <w:spacing w:val="0"/>
          <w:w w:val="99"/>
          <w:b/>
          <w:bCs/>
          <w:position w:val="1"/>
        </w:rPr>
        <w:t>2</w:t>
      </w:r>
      <w:r>
        <w:rPr>
          <w:rFonts w:ascii="Microsoft YaHei UI" w:hAnsi="Microsoft YaHei UI" w:cs="Microsoft YaHei UI" w:eastAsia="Microsoft YaHei UI"/>
          <w:sz w:val="40"/>
          <w:szCs w:val="40"/>
          <w:color w:val="000099"/>
          <w:spacing w:val="2"/>
          <w:w w:val="99"/>
          <w:b/>
          <w:bCs/>
          <w:position w:val="1"/>
        </w:rPr>
        <w:t>8</w:t>
      </w:r>
      <w:r>
        <w:rPr>
          <w:rFonts w:ascii="Microsoft YaHei UI" w:hAnsi="Microsoft YaHei UI" w:cs="Microsoft YaHei UI" w:eastAsia="Microsoft YaHei UI"/>
          <w:sz w:val="40"/>
          <w:szCs w:val="40"/>
          <w:color w:val="000099"/>
          <w:spacing w:val="0"/>
          <w:w w:val="100"/>
          <w:b/>
          <w:bCs/>
          <w:position w:val="1"/>
        </w:rPr>
        <w:t>日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9200" w:h="10800" w:orient="landscape"/>
          <w:pgMar w:top="200" w:bottom="280" w:left="200" w:right="1680"/>
        </w:sectPr>
      </w:pPr>
      <w:rPr/>
    </w:p>
    <w:p>
      <w:pPr>
        <w:spacing w:before="0" w:after="0" w:line="818" w:lineRule="exact"/>
        <w:ind w:left="107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group style="position:absolute;margin-left:0pt;margin-top:294pt;width:960pt;height:245.570596pt;mso-position-horizontal-relative:page;mso-position-vertical-relative:page;z-index:-1573" coordorigin="0,5880" coordsize="19200,4911">
            <v:shape style="position:absolute;left:0;top:6260;width:19200;height:4531" type="#_x0000_t75">
              <v:imagedata r:id="rId6" o:title=""/>
            </v:shape>
            <v:shape style="position:absolute;left:503;top:9040;width:2706;height:1418" type="#_x0000_t75">
              <v:imagedata r:id="rId7" o:title=""/>
            </v:shape>
            <v:shape style="position:absolute;left:15520;top:8660;width:2148;height:1806" type="#_x0000_t75">
              <v:imagedata r:id="rId8" o:title=""/>
            </v:shape>
            <v:group style="position:absolute;left:3965;top:5967;width:12212;height:982" coordorigin="3965,5967" coordsize="12212,982">
              <v:shape style="position:absolute;left:3965;top:5967;width:12212;height:982" coordorigin="3965,5967" coordsize="12212,982" path="m16013,6949l4129,6949,4063,6935,4010,6898,3975,6842,3965,6131,3967,6108,3989,6045,4033,5998,4093,5971,4129,5967,16013,5967,16079,5981,16132,6018,16167,6074,16177,6131,16177,6785,16163,6851,16126,6904,16071,6939,16013,6949e" filled="t" fillcolor="#FFFFFF" stroked="f">
                <v:path arrowok="t"/>
                <v:fill/>
              </v:shape>
            </v:group>
            <v:group style="position:absolute;left:3966;top:5968;width:12211;height:983" coordorigin="3966,5968" coordsize="12211,983">
              <v:shape style="position:absolute;left:3966;top:5968;width:12211;height:983" coordorigin="3966,5968" coordsize="12211,983" path="m3966,6131l3979,6068,4014,6016,4066,5980,4130,5968,16014,5968,16078,5980,16130,6016,16165,6068,16178,6131,16178,6786,16165,6850,16130,6903,16078,6938,16014,6950,4130,6950,4066,6938,4014,6903,3979,6850,3966,6786,3966,6131xe" filled="f" stroked="t" strokeweight="1pt" strokecolor="#C00000">
                <v:path arrowok="t"/>
              </v:shape>
              <v:shape style="position:absolute;left:3860;top:5880;width:3100;height:1220" type="#_x0000_t75">
                <v:imagedata r:id="rId9" o:title=""/>
              </v:shape>
            </v:group>
            <v:group style="position:absolute;left:3952;top:5967;width:2867;height:982" coordorigin="3952,5967" coordsize="2867,982">
              <v:shape style="position:absolute;left:3952;top:5967;width:2867;height:982" coordorigin="3952,5967" coordsize="2867,982" path="m6655,6949l4115,6949,4049,6935,3996,6898,3962,6842,3952,6131,3953,6108,3975,6045,4020,5998,4079,5971,4115,5967,6655,5967,6721,5981,6774,6018,6809,6074,6819,6131,6819,6785,6805,6851,6768,6904,6712,6939,6655,6949e" filled="t" fillcolor="#FFC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1.362518pt;margin-top:34.91008pt;width:50.217545pt;height:50.098834pt;mso-position-horizontal-relative:page;mso-position-vertical-relative:page;z-index:-1572" type="#_x0000_t75">
            <v:imagedata r:id="rId10" o:title=""/>
          </v:shape>
        </w:pict>
      </w:r>
      <w:r>
        <w:rPr/>
        <w:pict>
          <v:group style="position:absolute;margin-left:192pt;margin-top:55pt;width:615.625pt;height:61pt;mso-position-horizontal-relative:page;mso-position-vertical-relative:paragraph;z-index:-1569" coordorigin="3840,1100" coordsize="12313,1220">
            <v:group style="position:absolute;left:3945;top:1198;width:12198;height:981" coordorigin="3945,1198" coordsize="12198,981">
              <v:shape style="position:absolute;left:3945;top:1198;width:12198;height:981" coordorigin="3945,1198" coordsize="12198,981" path="m3945,1361l3958,1298,3993,1245,4044,1210,4108,1198,15979,1198,16043,1210,16095,1245,16130,1298,16143,1361,16143,2015,16130,2079,16095,2131,16043,2166,15979,2179,4108,2179,4044,2166,3993,2131,3958,2079,3945,2015,3945,1361xe" filled="f" stroked="t" strokeweight="1pt" strokecolor="#C00000">
                <v:path arrowok="t"/>
              </v:shape>
              <v:shape style="position:absolute;left:3840;top:1100;width:3120;height:1220" type="#_x0000_t75">
                <v:imagedata r:id="rId11" o:title=""/>
              </v:shape>
            </v:group>
            <v:group style="position:absolute;left:3930;top:1197;width:2895;height:982" coordorigin="3930,1197" coordsize="2895,982">
              <v:shape style="position:absolute;left:3930;top:1197;width:2895;height:982" coordorigin="3930,1197" coordsize="2895,982" path="m6661,2179l4094,2179,4028,2165,3975,2127,3940,2072,3930,1360,3932,1337,3954,1275,3998,1228,4058,1201,4094,1197,6661,1197,6727,1211,6780,1248,6815,1303,6825,1360,6825,2015,6811,2081,6774,2134,6718,2168,6661,2179e" filled="t" fillcolor="#FFC000" stroked="f">
                <v:path arrowok="t"/>
                <v:fill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2"/>
        </w:rPr>
        <w:t>目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1"/>
          <w:w w:val="100"/>
          <w:b/>
          <w:bCs/>
          <w:position w:val="-2"/>
        </w:rPr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2"/>
        </w:rPr>
        <w:t>录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01" w:lineRule="exact"/>
        <w:ind w:left="1698" w:right="-20"/>
        <w:jc w:val="left"/>
        <w:tabs>
          <w:tab w:pos="450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spacing w:val="0"/>
          <w:w w:val="100"/>
          <w:b/>
          <w:bCs/>
          <w:position w:val="4"/>
        </w:rPr>
        <w:t>第一部分</w:t>
        <w:tab/>
      </w:r>
      <w:r>
        <w:rPr>
          <w:rFonts w:ascii="Microsoft YaHei UI" w:hAnsi="Microsoft YaHei UI" w:cs="Microsoft YaHei UI" w:eastAsia="Microsoft YaHei UI"/>
          <w:sz w:val="48"/>
          <w:szCs w:val="48"/>
          <w:spacing w:val="0"/>
          <w:w w:val="100"/>
          <w:b/>
          <w:bCs/>
          <w:position w:val="4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0"/>
          <w:w w:val="100"/>
          <w:b/>
          <w:bCs/>
          <w:position w:val="-3"/>
        </w:rPr>
        <w:t>实现中华民族伟大复兴梦想的提出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01" w:lineRule="exact"/>
        <w:ind w:left="1733" w:right="-20"/>
        <w:jc w:val="left"/>
        <w:tabs>
          <w:tab w:pos="45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/>
        <w:pict>
          <v:group style="position:absolute;margin-left:194pt;margin-top:49.062332pt;width:615.375pt;height:61pt;mso-position-horizontal-relative:page;mso-position-vertical-relative:paragraph;z-index:-1570" coordorigin="3880,981" coordsize="12308,1220">
            <v:group style="position:absolute;left:3979;top:1066;width:12199;height:983" coordorigin="3979,1066" coordsize="12199,983">
              <v:shape style="position:absolute;left:3979;top:1066;width:12199;height:983" coordorigin="3979,1066" coordsize="12199,983" path="m3979,1230l3991,1166,4028,1115,4079,1079,4143,1066,16014,1066,16078,1079,16130,1115,16165,1166,16178,1230,16178,1885,16165,1949,16130,2001,16078,2036,16014,2049,4143,2049,4079,2036,4028,2001,3991,1949,3979,1885,3979,1230xe" filled="f" stroked="t" strokeweight="1pt" strokecolor="#C00000">
                <v:path arrowok="t"/>
              </v:shape>
              <v:shape style="position:absolute;left:3880;top:981;width:3100;height:1220" type="#_x0000_t75">
                <v:imagedata r:id="rId12" o:title=""/>
              </v:shape>
            </v:group>
            <v:group style="position:absolute;left:3965;top:1066;width:2867;height:982" coordorigin="3965,1066" coordsize="2867,982">
              <v:shape style="position:absolute;left:3965;top:1066;width:2867;height:982" coordorigin="3965,1066" coordsize="2867,982" path="m6669,2048l4129,2048,4106,2046,4044,2024,3996,1980,3969,1920,3965,1230,3967,1207,3989,1145,4033,1097,4093,1070,4129,1066,6669,1066,6735,1080,6788,1117,6822,1173,6833,1230,6833,1884,6819,1950,6781,2003,6726,2038,6669,2048e" filled="t" fillcolor="#FFC000" stroked="f">
                <v:path arrowok="t"/>
                <v:fill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sz w:val="48"/>
          <w:szCs w:val="48"/>
          <w:spacing w:val="0"/>
          <w:w w:val="100"/>
          <w:b/>
          <w:bCs/>
          <w:position w:val="4"/>
        </w:rPr>
        <w:t>第二部分</w:t>
        <w:tab/>
      </w:r>
      <w:r>
        <w:rPr>
          <w:rFonts w:ascii="Microsoft YaHei UI" w:hAnsi="Microsoft YaHei UI" w:cs="Microsoft YaHei UI" w:eastAsia="Microsoft YaHei UI"/>
          <w:sz w:val="48"/>
          <w:szCs w:val="48"/>
          <w:spacing w:val="0"/>
          <w:w w:val="100"/>
          <w:b/>
          <w:bCs/>
          <w:position w:val="4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0"/>
          <w:w w:val="100"/>
          <w:b/>
          <w:bCs/>
          <w:position w:val="-3"/>
        </w:rPr>
        <w:t>站起来</w:t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-1"/>
          <w:w w:val="100"/>
          <w:b/>
          <w:bCs/>
          <w:position w:val="-3"/>
        </w:rPr>
        <w:t>—</w:t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0"/>
          <w:w w:val="100"/>
          <w:b/>
          <w:bCs/>
          <w:position w:val="-3"/>
        </w:rPr>
        <w:t>中华民族实现伟大复兴的前提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01" w:lineRule="exact"/>
        <w:ind w:left="1719" w:right="-20"/>
        <w:jc w:val="left"/>
        <w:tabs>
          <w:tab w:pos="456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/>
        <w:pict>
          <v:group style="position:absolute;margin-left:194pt;margin-top:-79.23996pt;width:615.375pt;height:61pt;mso-position-horizontal-relative:page;mso-position-vertical-relative:paragraph;z-index:-1571" coordorigin="3880,-1585" coordsize="12308,1220">
            <v:group style="position:absolute;left:3980;top:-1505;width:12198;height:981" coordorigin="3980,-1505" coordsize="12198,981">
              <v:shape style="position:absolute;left:3980;top:-1505;width:12198;height:981" coordorigin="3980,-1505" coordsize="12198,981" path="m3980,-1342l3993,-1406,4028,-1457,4080,-1492,4144,-1505,16014,-1505,16078,-1492,16130,-1457,16165,-1406,16178,-1342,16178,-687,16165,-624,16130,-571,16078,-536,16014,-524,4144,-524,4080,-536,4028,-571,3993,-624,3980,-687,3980,-1342xe" filled="f" stroked="t" strokeweight="1pt" strokecolor="#C00000">
                <v:path arrowok="t"/>
              </v:shape>
              <v:shape style="position:absolute;left:3880;top:-1585;width:3120;height:1220" type="#_x0000_t75">
                <v:imagedata r:id="rId13" o:title=""/>
              </v:shape>
            </v:group>
            <v:group style="position:absolute;left:3965;top:-1506;width:2896;height:982" coordorigin="3965,-1506" coordsize="2896,982">
              <v:shape style="position:absolute;left:3965;top:-1506;width:2896;height:982" coordorigin="3965,-1506" coordsize="2896,982" path="m6696,-524l4129,-524,4106,-526,4044,-548,3996,-592,3969,-652,3965,-1342,3967,-1365,3989,-1428,4033,-1475,4093,-1502,4129,-1506,6696,-1506,6762,-1492,6816,-1455,6850,-1400,6861,-1342,6861,-688,6847,-622,6809,-569,6754,-534,6696,-524e" filled="t" fillcolor="#FFC000" stroked="f">
                <v:path arrowok="t"/>
                <v:fill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sz w:val="48"/>
          <w:szCs w:val="48"/>
          <w:spacing w:val="0"/>
          <w:w w:val="100"/>
          <w:b/>
          <w:bCs/>
          <w:position w:val="4"/>
        </w:rPr>
        <w:t>第三部分</w:t>
        <w:tab/>
      </w:r>
      <w:r>
        <w:rPr>
          <w:rFonts w:ascii="Microsoft YaHei UI" w:hAnsi="Microsoft YaHei UI" w:cs="Microsoft YaHei UI" w:eastAsia="Microsoft YaHei UI"/>
          <w:sz w:val="48"/>
          <w:szCs w:val="48"/>
          <w:spacing w:val="0"/>
          <w:w w:val="100"/>
          <w:b/>
          <w:bCs/>
          <w:position w:val="4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0"/>
          <w:w w:val="100"/>
          <w:b/>
          <w:bCs/>
          <w:position w:val="-3"/>
        </w:rPr>
        <w:t>富起来</w:t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-1"/>
          <w:w w:val="100"/>
          <w:b/>
          <w:bCs/>
          <w:position w:val="-3"/>
        </w:rPr>
        <w:t>—</w:t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0"/>
          <w:w w:val="100"/>
          <w:b/>
          <w:bCs/>
          <w:position w:val="-3"/>
        </w:rPr>
        <w:t>中华民族实现伟大复兴的基础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8" w:lineRule="exact"/>
        <w:ind w:left="1705" w:right="-20"/>
        <w:jc w:val="left"/>
        <w:tabs>
          <w:tab w:pos="460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spacing w:val="0"/>
          <w:w w:val="100"/>
          <w:b/>
          <w:bCs/>
          <w:position w:val="6"/>
        </w:rPr>
        <w:t>第四部分</w:t>
        <w:tab/>
      </w:r>
      <w:r>
        <w:rPr>
          <w:rFonts w:ascii="Microsoft YaHei UI" w:hAnsi="Microsoft YaHei UI" w:cs="Microsoft YaHei UI" w:eastAsia="Microsoft YaHei UI"/>
          <w:sz w:val="48"/>
          <w:szCs w:val="48"/>
          <w:spacing w:val="0"/>
          <w:w w:val="100"/>
          <w:b/>
          <w:bCs/>
          <w:position w:val="6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0"/>
          <w:w w:val="100"/>
          <w:b/>
          <w:bCs/>
          <w:position w:val="0"/>
        </w:rPr>
        <w:t>强起来</w:t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-1"/>
          <w:w w:val="100"/>
          <w:b/>
          <w:bCs/>
          <w:position w:val="0"/>
        </w:rPr>
        <w:t>—</w:t>
      </w:r>
      <w:r>
        <w:rPr>
          <w:rFonts w:ascii="Microsoft YaHei UI" w:hAnsi="Microsoft YaHei UI" w:cs="Microsoft YaHei UI" w:eastAsia="Microsoft YaHei UI"/>
          <w:sz w:val="48"/>
          <w:szCs w:val="48"/>
          <w:color w:val="000099"/>
          <w:spacing w:val="0"/>
          <w:w w:val="100"/>
          <w:b/>
          <w:bCs/>
          <w:position w:val="0"/>
        </w:rPr>
        <w:t>中华民族实现伟大复兴的保障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840" w:bottom="280" w:left="2720" w:right="27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313pt;width:960pt;height:226.570604pt;mso-position-horizontal-relative:page;mso-position-vertical-relative:page;z-index:-1568" coordorigin="0,6260" coordsize="19200,4531">
            <v:shape style="position:absolute;left:0;top:6260;width:19200;height:4531" type="#_x0000_t75">
              <v:imagedata r:id="rId14" o:title=""/>
            </v:shape>
            <v:shape style="position:absolute;left:503;top:9040;width:2706;height:1418" type="#_x0000_t75">
              <v:imagedata r:id="rId15" o:title=""/>
            </v:shape>
            <v:shape style="position:absolute;left:15520;top:8660;width:2148;height:1806" type="#_x0000_t75">
              <v:imagedata r:id="rId16" o:title=""/>
            </v:shape>
            <w10:wrap type="none"/>
          </v:group>
        </w:pict>
      </w:r>
      <w:r>
        <w:rPr/>
        <w:pict>
          <v:shape style="position:absolute;margin-left:24.880632pt;margin-top:16.259687pt;width:58.204402pt;height:58.06483pt;mso-position-horizontal-relative:page;mso-position-vertical-relative:page;z-index:-1567" type="#_x0000_t75">
            <v:imagedata r:id="rId17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60" w:lineRule="exact"/>
        <w:ind w:left="5370" w:right="6670"/>
        <w:jc w:val="center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798pt;margin-top:-57.711884pt;width:122.483817pt;height:95.044097pt;mso-position-horizontal-relative:page;mso-position-vertical-relative:paragraph;z-index:-1566" type="#_x0000_t75">
            <v:imagedata r:id="rId18" o:title=""/>
          </v:shape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80"/>
          <w:b/>
          <w:bCs/>
          <w:position w:val="-1"/>
        </w:rPr>
        <w:t>第一部</w: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0"/>
          <w:b/>
          <w:bCs/>
          <w:position w:val="-1"/>
        </w:rPr>
        <w:t>分</w: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-158"/>
          <w:b/>
          <w:bCs/>
          <w:position w:val="-1"/>
        </w:rPr>
        <w:t> 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89" w:lineRule="exact"/>
        <w:ind w:left="727" w:right="-20"/>
        <w:jc w:val="left"/>
        <w:rPr>
          <w:rFonts w:ascii="Microsoft YaHei UI" w:hAnsi="Microsoft YaHei UI" w:cs="Microsoft YaHei UI" w:eastAsia="Microsoft YaHei UI"/>
          <w:sz w:val="88"/>
          <w:szCs w:val="88"/>
        </w:rPr>
      </w:pPr>
      <w:rPr/>
      <w:r>
        <w:rPr>
          <w:rFonts w:ascii="Microsoft YaHei UI" w:hAnsi="Microsoft YaHei UI" w:cs="Microsoft YaHei UI" w:eastAsia="Microsoft YaHei UI"/>
          <w:sz w:val="88"/>
          <w:szCs w:val="88"/>
          <w:color w:val="C00000"/>
          <w:spacing w:val="0"/>
          <w:w w:val="100"/>
          <w:b/>
          <w:bCs/>
          <w:position w:val="3"/>
        </w:rPr>
        <w:t>实现中华民族伟大复兴梦想的提出</w:t>
      </w:r>
      <w:r>
        <w:rPr>
          <w:rFonts w:ascii="Microsoft YaHei UI" w:hAnsi="Microsoft YaHei UI" w:cs="Microsoft YaHei UI" w:eastAsia="Microsoft YaHei UI"/>
          <w:sz w:val="88"/>
          <w:szCs w:val="8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660" w:bottom="280" w:left="2780" w:right="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80" w:lineRule="exact"/>
        <w:ind w:left="4568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15pt;margin-top:-29.372648pt;width:90.718727pt;height:61.409515pt;mso-position-horizontal-relative:page;mso-position-vertical-relative:paragraph;z-index:-1565" type="#_x0000_t75">
            <v:imagedata r:id="rId19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提出实现中华民族伟大复兴的梦想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95" w:lineRule="exact"/>
        <w:ind w:left="1266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49.125pt;margin-top:46.327732pt;width:561.3125pt;height:147.4375pt;mso-position-horizontal-relative:page;mso-position-vertical-relative:paragraph;z-index:-1564" coordorigin="983,927" coordsize="11226,2949">
            <v:shape style="position:absolute;left:983;top:927;width:11226;height:2949" coordorigin="983,927" coordsize="11226,2949" path="m983,1025l990,987,1011,955,1043,934,1080,927,12110,927,12149,934,12180,955,12201,987,12209,1025,12209,3777,12201,3815,12180,3847,12149,3868,12110,3875,1080,3875,1043,3868,1011,3847,990,3815,983,3777,983,1025xe" filled="f" stroked="t" strokeweight="2pt" strokecolor="#C00000">
              <v:path arrowok="t"/>
            </v:shape>
          </v:group>
          <w10:wrap type="none"/>
        </w:pict>
      </w:r>
      <w:r>
        <w:rPr/>
        <w:pict>
          <v:shape style="position:absolute;margin-left:639pt;margin-top:40.702728pt;width:293.819323pt;height:175.767536pt;mso-position-horizontal-relative:page;mso-position-vertical-relative:paragraph;z-index:-1562" type="#_x0000_t75">
            <v:imagedata r:id="rId20" o:title=""/>
          </v:shape>
        </w:pic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2012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11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习近平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在参观《复兴之路》展览时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首次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提出：</w:t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4" w:lineRule="exact"/>
        <w:ind w:left="1553" w:right="7159" w:firstLine="-4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实现中华民族伟大复兴，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是中华民族近代以来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最伟大的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梦想。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624" w:lineRule="exact"/>
        <w:ind w:left="1553" w:right="7159" w:firstLine="-4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这个梦想，凝聚了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几代中国人的夙愿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，体现了中华民族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和中国人民的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整体利益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，是每一个中华儿女的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共同期盼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53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49.125pt;margin-top:52.199387pt;width:561.3125pt;height:119.0625pt;mso-position-horizontal-relative:page;mso-position-vertical-relative:paragraph;z-index:-1563" coordorigin="983,1044" coordsize="11226,2381">
            <v:shape style="position:absolute;left:983;top:1044;width:11226;height:2381" coordorigin="983,1044" coordsize="11226,2381" path="m983,1124l989,1093,1005,1068,1030,1050,1061,1044,12129,1044,12160,1050,12186,1068,12203,1093,12209,1124,12209,3346,12203,3378,12186,3403,12160,3419,12129,3425,1061,3425,1030,3419,1005,3403,989,3378,983,3346,983,1124xe" filled="f" stroked="t" strokeweight="2pt" strokecolor="#C00000">
              <v:path arrowok="t"/>
            </v:shape>
          </v:group>
          <w10:wrap type="none"/>
        </w:pict>
      </w:r>
      <w:r>
        <w:rPr/>
        <w:pict>
          <v:shape style="position:absolute;margin-left:673pt;margin-top:18.449387pt;width:233.657584pt;height:167.941406pt;mso-position-horizontal-relative:page;mso-position-vertical-relative:paragraph;z-index:-1561" type="#_x0000_t75">
            <v:imagedata r:id="rId21" o:title=""/>
          </v:shape>
        </w:pic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2017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10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习近平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在十九大报告指出：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54" w:lineRule="exact"/>
        <w:ind w:left="1439" w:right="7363" w:firstLine="-4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262626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color w:val="262626"/>
          <w:spacing w:val="34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中国共产党人的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初心和使命</w: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，就是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为中国人民谋幸福，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为中华民族谋复兴。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595" w:lineRule="exact"/>
        <w:ind w:left="1039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  <w:position w:val="-2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21"/>
          <w:w w:val="100"/>
          <w:position w:val="-2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2"/>
        </w:rPr>
        <w:t>这个初心和使命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2"/>
        </w:rPr>
        <w:t>是激励中国共产党人不断前进的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2"/>
        </w:rPr>
        <w:t>根本动力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80" w:bottom="280" w:left="200" w:right="4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4.8125pt;margin-top:156.625pt;width:867.5pt;height:51.0625pt;mso-position-horizontal-relative:page;mso-position-vertical-relative:page;z-index:-1559" coordorigin="1096,3133" coordsize="17350,1021">
            <v:shape style="position:absolute;left:1096;top:3133;width:17350;height:1021" coordorigin="1096,3133" coordsize="17350,1021" path="m1096,3166l1106,3143,1130,3133,18411,3133,18436,3143,18446,3166,18446,4119,18436,4144,18411,4154,1130,4154,1106,4144,1096,4119,1096,3166xe" filled="f" stroked="t" strokeweight="2pt" strokecolor="#C00000">
              <v:path arrowok="t"/>
            </v:shape>
          </v:group>
          <w10:wrap type="none"/>
        </w:pict>
      </w:r>
      <w:r>
        <w:rPr/>
        <w:pict>
          <v:group style="position:absolute;margin-left:54.8125pt;margin-top:236pt;width:867.5pt;height:107.75pt;mso-position-horizontal-relative:page;mso-position-vertical-relative:page;z-index:-1558" coordorigin="1096,4720" coordsize="17350,2155">
            <v:shape style="position:absolute;left:1096;top:4720;width:17350;height:2155" coordorigin="1096,4720" coordsize="17350,2155" path="m1096,4793l1101,4764,1118,4741,1140,4726,1168,4720,18374,4720,18403,4726,18425,4741,18440,4764,18446,4793,18446,6803,18440,6831,18425,6854,18403,6869,18374,6875,1168,6875,1140,6869,1118,6854,1101,6831,1096,6803,1096,4793xe" filled="f" stroked="t" strokeweight="2pt" strokecolor="#C00000">
              <v:path arrowok="t"/>
            </v:shape>
          </v:group>
          <w10:wrap type="none"/>
        </w:pict>
      </w:r>
      <w:r>
        <w:rPr/>
        <w:pict>
          <v:group style="position:absolute;margin-left:54.8125pt;margin-top:372.0625pt;width:867.5pt;height:141.75pt;mso-position-horizontal-relative:page;mso-position-vertical-relative:page;z-index:-1557" coordorigin="1096,7441" coordsize="17350,2835">
            <v:shape style="position:absolute;left:1096;top:7441;width:17350;height:2835" coordorigin="1096,7441" coordsize="17350,2835" path="m1096,7536l1104,7499,1124,7469,1154,7449,1190,7441,18351,7441,18389,7449,18419,7469,18439,7499,18446,7536,18446,10183,18439,10219,18419,10249,18389,10269,18351,10276,1190,10276,1154,10269,1124,10249,1104,10219,1096,10183,1096,7536xe" filled="f" stroked="t" strokeweight="2pt" strokecolor="#C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80" w:lineRule="exact"/>
        <w:ind w:left="5648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15pt;margin-top:-28.042574pt;width:90.718727pt;height:61.409519pt;mso-position-horizontal-relative:page;mso-position-vertical-relative:paragraph;z-index:-1560" type="#_x0000_t75">
            <v:imagedata r:id="rId22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中国梦与中华民族伟大复兴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0" w:lineRule="exact"/>
        <w:ind w:left="1266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2013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3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习近平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4"/>
        </w:rPr>
        <w:t>在十二届全国人大一次会议指出：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2" w:lineRule="exact"/>
        <w:ind w:left="1153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2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  <w:position w:val="-2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2"/>
        </w:rPr>
        <w:t>中国梦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2"/>
        </w:rPr>
        <w:t>核心内涵是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2"/>
        </w:rPr>
        <w:t>中华民族伟大复兴，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2"/>
        </w:rPr>
        <w:t>本质是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2"/>
        </w:rPr>
        <w:t>国家富强、民族振兴、人民幸福。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6" w:lineRule="exact"/>
        <w:ind w:left="1153" w:right="-20"/>
        <w:jc w:val="left"/>
        <w:tabs>
          <w:tab w:pos="4060" w:val="left"/>
        </w:tabs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实现中国梦</w:t>
        <w:tab/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必须走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中国道路，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这就是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中国特色社会主义道路；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23" w:after="0" w:line="624" w:lineRule="exact"/>
        <w:ind w:left="1953" w:right="-16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必须弘扬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中国精神，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这就是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以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爱国主义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为核心的民族精神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以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改革创新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为核心的时代精神；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必须凝聚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中国力量，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这就是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中国各族人民大团结的力量。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6" w:lineRule="exact"/>
        <w:ind w:left="1153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中国梦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是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国家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的梦、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民族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的梦，也是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每一个中华儿女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的梦。</w:t>
      </w:r>
    </w:p>
    <w:p>
      <w:pPr>
        <w:spacing w:before="0" w:after="0" w:line="624" w:lineRule="exact"/>
        <w:ind w:left="1153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2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  <w:position w:val="-2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2"/>
        </w:rPr>
        <w:t>中国梦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2"/>
        </w:rPr>
        <w:t>是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2"/>
        </w:rPr>
        <w:t>和平、发展、合作、共赢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2"/>
        </w:rPr>
        <w:t>的梦，不仅造福中国人民，而且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2"/>
        </w:rPr>
        <w:t>造福世界人民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2"/>
        </w:rPr>
        <w:t>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23" w:after="0" w:line="624" w:lineRule="exact"/>
        <w:ind w:left="2753" w:right="5059" w:firstLine="-16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中国梦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成为激励中华儿女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团结奋斗的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最大公约数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最大同心圆，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成为激励中华儿女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团结奋进、开辟未来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的一面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精神旗帜。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220" w:bottom="280" w:left="20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60" w:lineRule="exact"/>
        <w:ind w:left="5110"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15pt;margin-top:-39.176918pt;width:107.728497pt;height:72.923858pt;mso-position-horizontal-relative:page;mso-position-vertical-relative:paragraph;z-index:-1556" type="#_x0000_t75">
            <v:imagedata r:id="rId23" o:title=""/>
          </v:shape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  <w:position w:val="-1"/>
        </w:rPr>
        <w:t>从站起来、富起来到强起来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5" w:lineRule="exact"/>
        <w:ind w:left="1266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66.125pt;margin-top:46.325764pt;width:589.6875pt;height:215.4375pt;mso-position-horizontal-relative:page;mso-position-vertical-relative:paragraph;z-index:-1555" coordorigin="1323,927" coordsize="11794,4309">
            <v:shape style="position:absolute;left:1323;top:927;width:11794;height:4309" coordorigin="1323,927" coordsize="11794,4309" path="m1323,1070l1334,1014,1365,969,1410,938,1466,927,12973,927,13029,938,13074,969,13105,1014,13116,1070,13116,5093,13105,5148,13074,5194,13029,5224,12973,5235,1466,5235,1410,5224,1365,5194,1334,5148,1323,5093,1323,1070xe" filled="f" stroked="t" strokeweight="2pt" strokecolor="#C00000">
              <v:path arrowok="t"/>
            </v:shape>
          </v:group>
          <w10:wrap type="none"/>
        </w:pict>
      </w:r>
      <w:r>
        <w:rPr/>
        <w:pict>
          <v:shape style="position:absolute;margin-left:706.593689pt;margin-top:-4.98674pt;width:207.293565pt;height:341.512441pt;mso-position-horizontal-relative:page;mso-position-vertical-relative:paragraph;z-index:-1554" type="#_x0000_t75">
            <v:imagedata r:id="rId24" o:title=""/>
          </v:shape>
        </w:pic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2017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10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习近平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在十九大报告指出：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auto"/>
        <w:ind w:left="1606" w:right="5870"/>
        <w:jc w:val="both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经过长期努力，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中国特色社会主义进入了新时代，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这是我国发展新的历史方位，意味着近代以来久经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磨难的中华民族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迎来了从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站起来、富起来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到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强起来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的伟大飞跃。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jc w:val="both"/>
        <w:spacing w:after="0"/>
        <w:sectPr>
          <w:pgSz w:w="19200" w:h="10800" w:orient="landscape"/>
          <w:pgMar w:top="140" w:bottom="280" w:left="200" w:right="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313pt;width:960pt;height:226.570604pt;mso-position-horizontal-relative:page;mso-position-vertical-relative:page;z-index:-1553" coordorigin="0,6260" coordsize="19200,4531">
            <v:shape style="position:absolute;left:0;top:6260;width:19200;height:4531" type="#_x0000_t75">
              <v:imagedata r:id="rId25" o:title=""/>
            </v:shape>
            <v:shape style="position:absolute;left:503;top:9040;width:2706;height:1418" type="#_x0000_t75">
              <v:imagedata r:id="rId26" o:title=""/>
            </v:shape>
            <v:shape style="position:absolute;left:15520;top:8660;width:2148;height:1806" type="#_x0000_t75">
              <v:imagedata r:id="rId27" o:title=""/>
            </v:shape>
            <w10:wrap type="none"/>
          </v:group>
        </w:pict>
      </w:r>
      <w:r>
        <w:rPr/>
        <w:pict>
          <v:shape style="position:absolute;margin-left:24.880632pt;margin-top:16.259687pt;width:58.204402pt;height:58.06483pt;mso-position-horizontal-relative:page;mso-position-vertical-relative:page;z-index:-1552" type="#_x0000_t75">
            <v:imagedata r:id="rId28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60" w:lineRule="exact"/>
        <w:ind w:left="5370" w:right="6670"/>
        <w:jc w:val="center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798pt;margin-top:-57.711884pt;width:122.483817pt;height:95.044097pt;mso-position-horizontal-relative:page;mso-position-vertical-relative:paragraph;z-index:-1551" type="#_x0000_t75">
            <v:imagedata r:id="rId29" o:title=""/>
          </v:shape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80"/>
          <w:b/>
          <w:bCs/>
          <w:position w:val="-1"/>
        </w:rPr>
        <w:t>第二部</w: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0"/>
          <w:b/>
          <w:bCs/>
          <w:position w:val="-1"/>
        </w:rPr>
        <w:t>分</w: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-158"/>
          <w:b/>
          <w:bCs/>
          <w:position w:val="-1"/>
        </w:rPr>
        <w:t> 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905" w:lineRule="exact"/>
        <w:ind w:left="273"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  <w:position w:val="2"/>
        </w:rPr>
        <w:t>站起来</w:t>
      </w:r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1"/>
          <w:w w:val="100"/>
          <w:b/>
          <w:bCs/>
          <w:position w:val="2"/>
        </w:rPr>
        <w:t>—</w:t>
      </w:r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  <w:position w:val="2"/>
        </w:rPr>
        <w:t>中华民族实现伟大复兴的前提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660" w:bottom="280" w:left="2780" w:right="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60" w:lineRule="exact"/>
        <w:ind w:left="5737"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15pt;margin-top:-29.546837pt;width:96.388648pt;height:65.247703pt;mso-position-horizontal-relative:page;mso-position-vertical-relative:paragraph;z-index:-1550" type="#_x0000_t75">
            <v:imagedata r:id="rId30" o:title=""/>
          </v:shape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  <w:position w:val="-1"/>
        </w:rPr>
        <w:t>中国人民从此站起来了！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6" w:lineRule="exact"/>
        <w:ind w:left="1266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shape style="position:absolute;margin-left:639pt;margin-top:18.466282pt;width:294.835938pt;height:196.131815pt;mso-position-horizontal-relative:page;mso-position-vertical-relative:paragraph;z-index:-1548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1917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年，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十月革命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一声炮响，给中国送来了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马克思列宁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576" w:lineRule="exact"/>
        <w:ind w:left="1666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1"/>
        </w:rPr>
        <w:t>主义。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66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1921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年，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中国产生了共产党，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这是开天辟地的大事变。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576" w:lineRule="exact"/>
        <w:ind w:left="1666" w:right="6666" w:firstLine="-4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group style="position:absolute;margin-left:54.8125pt;margin-top:181.843765pt;width:782.4375pt;height:85.0625pt;mso-position-horizontal-relative:page;mso-position-vertical-relative:paragraph;z-index:-1547" coordorigin="1096,3637" coordsize="15649,1701">
            <v:shape style="position:absolute;left:1096;top:3637;width:15649;height:1701" coordorigin="1096,3637" coordsize="15649,1701" path="m1096,3693l1101,3671,1113,3653,1130,3642,1153,3637,16688,3637,16710,3642,16728,3653,16740,3671,16745,3693,16745,5281,16740,5303,16728,5321,16710,5333,16688,5338,1153,5338,1130,5333,1113,5321,1101,5303,1096,5281,1096,3693xe" filled="f" stroked="t" strokeweight="2pt" strokecolor="#C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86"/>
        </w:rPr>
        <w:t>1921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年以来，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以毛泽东同志为主要代表的中国共产党人，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把马克思列宁主义基本原理同中国革命具体实践结合起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来，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创立了毛泽东思想，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团结带领全党全国各族人民，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经过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28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年的浴血奋斗，推翻了三座大山，完成了新民主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主义革命，建立了中华人民共和国。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6" w:lineRule="exact"/>
        <w:ind w:left="1153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group style="position:absolute;margin-left:54.8125pt;margin-top:-312.511200pt;width:561.3125pt;height:277.8125pt;mso-position-horizontal-relative:page;mso-position-vertical-relative:paragraph;z-index:-1549" coordorigin="1096,-6250" coordsize="11226,5556">
            <v:shape style="position:absolute;left:1096;top:-6250;width:11226;height:5556" coordorigin="1096,-6250" coordsize="11226,5556" path="m1096,-6065l1111,-6138,1150,-6196,1209,-6235,1281,-6250,12138,-6250,12209,-6235,12268,-6196,12308,-6138,12323,-6065,12323,-879,12319,-841,12308,-806,12268,-748,12209,-709,12175,-698,12138,-694,1281,-694,1209,-709,1150,-748,1111,-806,1096,-879,1096,-6065xe" filled="f" stroked="t" strokeweight="2pt" strokecolor="#C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1949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10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月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1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日，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中华人民共和国成立了，中国人民从此站起来了！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624" w:lineRule="exact"/>
        <w:ind w:left="1553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  <w:position w:val="-2"/>
        </w:rPr>
        <w:t>这是命运转折的节点，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2"/>
        </w:rPr>
        <w:t>为我们持续走向繁荣富强、实现伟大飞跃提供了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2"/>
        </w:rPr>
        <w:t>重要前提。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200" w:bottom="280" w:left="200" w:right="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00" w:lineRule="exact"/>
        <w:ind w:left="3534" w:right="-20"/>
        <w:jc w:val="left"/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/>
        <w:pict>
          <v:shape style="position:absolute;margin-left:15pt;margin-top:-16.92428pt;width:96.388648pt;height:65.247703pt;mso-position-horizontal-relative:page;mso-position-vertical-relative:paragraph;z-index:-1543" type="#_x0000_t75">
            <v:imagedata r:id="rId32" o:title=""/>
          </v:shape>
        </w:pic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0"/>
          <w:w w:val="100"/>
          <w:b/>
          <w:bCs/>
          <w:position w:val="-1"/>
        </w:rPr>
        <w:t>社会主义建设的实践探索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0"/>
          <w:w w:val="100"/>
          <w:b/>
          <w:bCs/>
          <w:position w:val="-1"/>
        </w:rPr>
        <w:t>（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0"/>
          <w:w w:val="100"/>
          <w:b/>
          <w:bCs/>
          <w:position w:val="-1"/>
        </w:rPr>
        <w:t>1949-197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1"/>
          <w:w w:val="100"/>
          <w:b/>
          <w:bCs/>
          <w:position w:val="-1"/>
        </w:rPr>
        <w:t>8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0"/>
          <w:w w:val="100"/>
          <w:b/>
          <w:bCs/>
          <w:position w:val="-1"/>
        </w:rPr>
        <w:t>年）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200" w:bottom="0" w:left="20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24" w:lineRule="exact"/>
        <w:ind w:left="1153" w:right="-123"/>
        <w:jc w:val="both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group style="position:absolute;margin-left:43.4375pt;margin-top:185.517136pt;width:589.6875pt;height:187.125pt;mso-position-horizontal-relative:page;mso-position-vertical-relative:paragraph;z-index:-1545" coordorigin="869,3710" coordsize="11794,3743">
            <v:shape style="position:absolute;left:869;top:3710;width:11794;height:3743" coordorigin="869,3710" coordsize="11794,3743" path="m869,3835l879,3787,905,3747,945,3720,994,3710,12538,3710,12586,3720,12626,3747,12653,3787,12663,3835,12663,7328,12653,7377,12626,7417,12586,7443,12538,7453,994,7453,945,7443,905,7417,879,7377,869,7328,869,3835xe" filled="f" stroked="t" strokeweight="2pt" strokecolor="#C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1"/>
          <w:szCs w:val="41"/>
          <w:color w:val="404040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color w:val="40404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404040"/>
          <w:spacing w:val="0"/>
          <w:w w:val="100"/>
        </w:rPr>
        <w:t>新中国成立后，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以毛泽东同志为核心的党的第一代中央领导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集体，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带领中国人民，开展了社会主义改造运动，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完成了社会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主义革命，确立了社会主义基本制度，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为当代中国一切发展进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步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奠定了根本政治前提和制度基础。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24" w:lineRule="exact"/>
        <w:ind w:left="1039" w:right="-1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group style="position:absolute;margin-left:49.125pt;margin-top:-217.05513pt;width:584pt;height:164.4375pt;mso-position-horizontal-relative:page;mso-position-vertical-relative:paragraph;z-index:-1546" coordorigin="983,-4341" coordsize="11680,3289">
            <v:shape style="position:absolute;left:983;top:-4341;width:11680;height:3289" coordorigin="983,-4341" coordsize="11680,3289" path="m983,-4231l991,-4274,1015,-4309,1050,-4332,1093,-4341,12553,-4341,12595,-4332,12630,-4309,12654,-4274,12663,-4231,12663,-1162,12654,-1120,12630,-1085,12595,-1061,12553,-1052,1093,-1052,1050,-1061,1015,-1085,991,-1120,983,-1162,983,-4231xe" filled="f" stroked="t" strokeweight="2pt" strokecolor="#C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在中国共产党领导下，我国各族人民投身到社会主义建设。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建立起独立的比较完整的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工业体系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国民经济体系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，独立研制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出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“两弹一星”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成为在世界上有重要影响的大国，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取得了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社会主义建设的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基础性成就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，并为我们探索建设中国特色社会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主义的道路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积累了经验和提供了条件。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0.040524pt;height:204.12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>
          <w:rFonts w:ascii="Microsoft JhengHei" w:hAnsi="Microsoft JhengHei" w:cs="Microsoft JhengHei" w:eastAsia="Microsoft JhengHei"/>
          <w:sz w:val="32"/>
          <w:szCs w:val="32"/>
          <w:color w:val="0000FF"/>
          <w:spacing w:val="0"/>
          <w:w w:val="100"/>
        </w:rPr>
        <w:t>同仁堂第</w:t>
      </w:r>
      <w:r>
        <w:rPr>
          <w:rFonts w:ascii="Microsoft JhengHei" w:hAnsi="Microsoft JhengHei" w:cs="Microsoft JhengHei" w:eastAsia="Microsoft JhengHei"/>
          <w:sz w:val="32"/>
          <w:szCs w:val="32"/>
          <w:color w:val="0000FF"/>
          <w:spacing w:val="0"/>
          <w:w w:val="100"/>
        </w:rPr>
        <w:t>13</w:t>
      </w:r>
      <w:r>
        <w:rPr>
          <w:rFonts w:ascii="Microsoft JhengHei" w:hAnsi="Microsoft JhengHei" w:cs="Microsoft JhengHei" w:eastAsia="Microsoft JhengHei"/>
          <w:sz w:val="32"/>
          <w:szCs w:val="32"/>
          <w:color w:val="0000FF"/>
          <w:spacing w:val="0"/>
          <w:w w:val="100"/>
        </w:rPr>
        <w:t>代传人乐松生带头公私合营，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-20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/>
        <w:pict>
          <v:shape style="position:absolute;margin-left:667pt;margin-top:38.48008pt;width:253.490464pt;height:133.764947pt;mso-position-horizontal-relative:page;mso-position-vertical-relative:paragraph;z-index:-1544" type="#_x0000_t75">
            <v:imagedata r:id="rId34" o:title=""/>
          </v:shape>
        </w:pict>
      </w:r>
      <w:r>
        <w:rPr>
          <w:rFonts w:ascii="Microsoft JhengHei" w:hAnsi="Microsoft JhengHei" w:cs="Microsoft JhengHei" w:eastAsia="Microsoft JhengHei"/>
          <w:sz w:val="32"/>
          <w:szCs w:val="32"/>
          <w:color w:val="0000FF"/>
          <w:spacing w:val="0"/>
          <w:w w:val="100"/>
        </w:rPr>
        <w:t>1956</w:t>
      </w:r>
      <w:r>
        <w:rPr>
          <w:rFonts w:ascii="Microsoft JhengHei" w:hAnsi="Microsoft JhengHei" w:cs="Microsoft JhengHei" w:eastAsia="Microsoft JhengHei"/>
          <w:sz w:val="32"/>
          <w:szCs w:val="32"/>
          <w:color w:val="0000FF"/>
          <w:spacing w:val="0"/>
          <w:w w:val="100"/>
        </w:rPr>
        <w:t>年代表北京市工商界向毛主席报喜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54" w:right="1586"/>
        <w:jc w:val="center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86"/>
        </w:rPr>
        <w:t>1964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100"/>
        </w:rPr>
        <w:t>年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86"/>
        </w:rPr>
        <w:t>10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100"/>
        </w:rPr>
        <w:t>月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86"/>
        </w:rPr>
        <w:t>16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100"/>
        </w:rPr>
        <w:t>日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w w:val="100"/>
        </w:rPr>
      </w:r>
    </w:p>
    <w:p>
      <w:pPr>
        <w:jc w:val="center"/>
        <w:spacing w:after="0"/>
        <w:sectPr>
          <w:type w:val="continuous"/>
          <w:pgSz w:w="19200" w:h="10800" w:orient="landscape"/>
          <w:pgMar w:top="200" w:bottom="280" w:left="200" w:right="180"/>
          <w:cols w:num="2" w:equalWidth="0">
            <w:col w:w="12078" w:space="868"/>
            <w:col w:w="587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313pt;width:960pt;height:226.570604pt;mso-position-horizontal-relative:page;mso-position-vertical-relative:page;z-index:-1542" coordorigin="0,6260" coordsize="19200,4531">
            <v:shape style="position:absolute;left:0;top:6260;width:19200;height:4531" type="#_x0000_t75">
              <v:imagedata r:id="rId35" o:title=""/>
            </v:shape>
            <v:shape style="position:absolute;left:503;top:9040;width:2706;height:1418" type="#_x0000_t75">
              <v:imagedata r:id="rId36" o:title=""/>
            </v:shape>
            <v:shape style="position:absolute;left:15520;top:8660;width:2148;height:1806" type="#_x0000_t75">
              <v:imagedata r:id="rId37" o:title=""/>
            </v:shape>
            <w10:wrap type="none"/>
          </v:group>
        </w:pict>
      </w:r>
      <w:r>
        <w:rPr/>
        <w:pict>
          <v:shape style="position:absolute;margin-left:24.880632pt;margin-top:16.259687pt;width:58.204402pt;height:58.06483pt;mso-position-horizontal-relative:page;mso-position-vertical-relative:page;z-index:-1541" type="#_x0000_t75">
            <v:imagedata r:id="rId38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60" w:lineRule="exact"/>
        <w:ind w:left="5430" w:right="6670"/>
        <w:jc w:val="center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798pt;margin-top:-57.711884pt;width:122.483817pt;height:95.044097pt;mso-position-horizontal-relative:page;mso-position-vertical-relative:paragraph;z-index:-1540" type="#_x0000_t75">
            <v:imagedata r:id="rId39" o:title=""/>
          </v:shape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80"/>
          <w:b/>
          <w:bCs/>
          <w:position w:val="-1"/>
        </w:rPr>
        <w:t>第三部</w: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0"/>
          <w:b/>
          <w:bCs/>
          <w:position w:val="-1"/>
        </w:rPr>
        <w:t>分</w: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-158"/>
          <w:b/>
          <w:bCs/>
          <w:position w:val="-1"/>
        </w:rPr>
        <w:t> 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05" w:lineRule="exact"/>
        <w:ind w:left="107"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  <w:position w:val="2"/>
        </w:rPr>
        <w:t>富起来</w:t>
      </w:r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1"/>
          <w:w w:val="100"/>
          <w:b/>
          <w:bCs/>
          <w:position w:val="2"/>
        </w:rPr>
        <w:t>—</w:t>
      </w:r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  <w:position w:val="2"/>
        </w:rPr>
        <w:t>中华民族实现伟大复兴的基础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660" w:bottom="280" w:left="2720" w:right="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60" w:lineRule="exact"/>
        <w:ind w:left="6083"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15pt;margin-top:-29.546837pt;width:102.058567pt;height:69.085807pt;mso-position-horizontal-relative:page;mso-position-vertical-relative:paragraph;z-index:-1539" type="#_x0000_t75">
            <v:imagedata r:id="rId40" o:title=""/>
          </v:shape>
        </w:pict>
      </w:r>
      <w:r>
        <w:rPr/>
        <w:pict>
          <v:group style="position:absolute;margin-left:54.8125pt;margin-top:112.078163pt;width:538.625pt;height:300.5pt;mso-position-horizontal-relative:page;mso-position-vertical-relative:paragraph;z-index:-1538" coordorigin="1096,2242" coordsize="10773,6010">
            <v:shape style="position:absolute;left:1096;top:2242;width:10773;height:6010" coordorigin="1096,2242" coordsize="10773,6010" path="m1096,2442l1111,2364,1155,2300,1218,2258,1296,2242,11669,2242,11746,2258,11810,2300,11853,2364,11869,2442,11869,8052,11865,8092,11853,8129,11810,8193,11746,8235,11709,8248,11669,8252,1296,8252,1218,8235,1155,8193,1111,8129,1096,8052,1096,2442xe" filled="f" stroked="t" strokeweight="2pt" strokecolor="#C00000">
              <v:path arrowok="t"/>
            </v:shape>
          </v:group>
          <w10:wrap type="none"/>
        </w:pict>
      </w:r>
      <w:r>
        <w:rPr/>
        <w:pict>
          <v:shape style="position:absolute;margin-left:661pt;margin-top:78.453156pt;width:225pt;height:175.500006pt;mso-position-horizontal-relative:page;mso-position-vertical-relative:paragraph;z-index:-1537" type="#_x0000_t75">
            <v:imagedata r:id="rId41" o:title=""/>
          </v:shape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  <w:position w:val="-1"/>
        </w:rPr>
        <w:t>一、伟大的历史转折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200" w:bottom="280" w:left="200" w:right="5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9" w:right="-20"/>
        <w:jc w:val="left"/>
        <w:tabs>
          <w:tab w:pos="20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0000FF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color w:val="0000FF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0000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0000FF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1978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12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党的十一届三中全会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召开。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1" w:lineRule="auto"/>
        <w:ind w:left="1379" w:right="-144"/>
        <w:jc w:val="left"/>
        <w:tabs>
          <w:tab w:pos="20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会议作出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把全党工作着重点转移到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社会主义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现代化建设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上来、实行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改革开放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历史性决策。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实现了新中国成立以来党的历史上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具有深远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意义的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伟大转折，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开启了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改革开放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和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社会主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义现代化建设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新时期。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13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/>
        <w:pict>
          <v:shape style="position:absolute;margin-left:622pt;margin-top:37.864281pt;width:304.877122pt;height:158.618556pt;mso-position-horizontal-relative:page;mso-position-vertical-relative:paragraph;z-index:-1536" type="#_x0000_t75">
            <v:imagedata r:id="rId42" o:title=""/>
          </v:shape>
        </w:pic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邓小平同志作报告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40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1978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12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月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200" w:right="560"/>
          <w:cols w:num="2" w:equalWidth="0">
            <w:col w:w="11130" w:space="1110"/>
            <w:col w:w="6200"/>
          </w:cols>
        </w:sectPr>
      </w:pPr>
      <w:rPr/>
    </w:p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6.281224pt;height:65.175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71" w:lineRule="exact"/>
        <w:ind w:left="1493" w:right="-112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54.8125pt;margin-top:52.236481pt;width:527.25pt;height:311.8125pt;mso-position-horizontal-relative:page;mso-position-vertical-relative:paragraph;z-index:-1535" coordorigin="1096,1045" coordsize="10545,6236">
            <v:shape style="position:absolute;left:1096;top:1045;width:10545;height:6236" coordorigin="1096,1045" coordsize="10545,6236" path="m1096,1252l1113,1171,1158,1106,1223,1061,1304,1045,11434,1045,11515,1061,11581,1106,11625,1171,11641,1252,11641,7073,11638,7116,11625,7155,11581,7221,11515,7265,11476,7277,11434,7281,1304,7281,1223,7265,1158,7221,1113,7155,1096,7073,1096,1252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9"/>
        </w:rPr>
        <w:t>习近平总书记：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</w:rPr>
        <w:t>改革开放的伟大意义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140" w:bottom="0" w:left="200" w:right="880"/>
          <w:cols w:num="2" w:equalWidth="0">
            <w:col w:w="4853" w:space="1062"/>
            <w:col w:w="1220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200" w:right="880"/>
        </w:sectPr>
      </w:pPr>
      <w:rPr/>
    </w:p>
    <w:p>
      <w:pPr>
        <w:spacing w:before="0" w:after="0" w:line="595" w:lineRule="exact"/>
        <w:ind w:left="1266" w:right="-20"/>
        <w:jc w:val="left"/>
        <w:tabs>
          <w:tab w:pos="188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改革开放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是我们党的一次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伟大觉醒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，正是</w:t>
      </w:r>
    </w:p>
    <w:p>
      <w:pPr>
        <w:spacing w:before="28" w:after="0" w:line="748" w:lineRule="exact"/>
        <w:ind w:left="1266" w:right="51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这个伟大觉醒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孕育了我们党从理论到实践的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伟大创造。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748" w:lineRule="exact"/>
        <w:ind w:left="1266" w:right="30"/>
        <w:jc w:val="left"/>
        <w:tabs>
          <w:tab w:pos="188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改革开放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是中国人民和中华民族发展史上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一次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伟大革命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，正是这个伟大革命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推动了中国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FF"/>
          <w:spacing w:val="0"/>
          <w:w w:val="100"/>
        </w:rPr>
        <w:t>特色社会主义事业的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伟大飞跃！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400" w:right="-94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</w:rPr>
        <w:t>（</w:t>
      </w:r>
      <w:r>
        <w:rPr>
          <w:rFonts w:ascii="Microsoft JhengHei" w:hAnsi="Microsoft JhengHei" w:cs="Microsoft JhengHei" w:eastAsia="Microsoft JhengHei"/>
          <w:sz w:val="36"/>
          <w:szCs w:val="36"/>
          <w:w w:val="86"/>
        </w:rPr>
        <w:t>2018</w:t>
      </w:r>
      <w:r>
        <w:rPr>
          <w:rFonts w:ascii="Microsoft JhengHei" w:hAnsi="Microsoft JhengHei" w:cs="Microsoft JhengHei" w:eastAsia="Microsoft JhengHei"/>
          <w:sz w:val="36"/>
          <w:szCs w:val="36"/>
          <w:w w:val="100"/>
        </w:rPr>
        <w:t>年</w:t>
      </w:r>
      <w:r>
        <w:rPr>
          <w:rFonts w:ascii="Microsoft JhengHei" w:hAnsi="Microsoft JhengHei" w:cs="Microsoft JhengHei" w:eastAsia="Microsoft JhengHei"/>
          <w:sz w:val="36"/>
          <w:szCs w:val="36"/>
          <w:w w:val="86"/>
        </w:rPr>
        <w:t>12</w:t>
      </w:r>
      <w:r>
        <w:rPr>
          <w:rFonts w:ascii="Microsoft JhengHei" w:hAnsi="Microsoft JhengHei" w:cs="Microsoft JhengHei" w:eastAsia="Microsoft JhengHei"/>
          <w:sz w:val="36"/>
          <w:szCs w:val="36"/>
          <w:w w:val="100"/>
        </w:rPr>
        <w:t>月，在庆祝改革开放</w:t>
      </w:r>
      <w:r>
        <w:rPr>
          <w:rFonts w:ascii="Microsoft JhengHei" w:hAnsi="Microsoft JhengHei" w:cs="Microsoft JhengHei" w:eastAsia="Microsoft JhengHei"/>
          <w:sz w:val="36"/>
          <w:szCs w:val="36"/>
          <w:w w:val="86"/>
        </w:rPr>
        <w:t>40</w:t>
      </w:r>
      <w:r>
        <w:rPr>
          <w:rFonts w:ascii="Microsoft JhengHei" w:hAnsi="Microsoft JhengHei" w:cs="Microsoft JhengHei" w:eastAsia="Microsoft JhengHei"/>
          <w:sz w:val="36"/>
          <w:szCs w:val="36"/>
          <w:w w:val="100"/>
        </w:rPr>
        <w:t>周年大会上的讲话）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26" w:right="2060"/>
        <w:jc w:val="center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/>
        <w:pict>
          <v:shape style="position:absolute;margin-left:616pt;margin-top:38.543968pt;width:292.095813pt;height:194.478475pt;mso-position-horizontal-relative:page;mso-position-vertical-relative:paragraph;z-index:-1534" type="#_x0000_t75">
            <v:imagedata r:id="rId44" o:title=""/>
          </v:shape>
        </w:pict>
      </w:r>
      <w:r>
        <w:rPr/>
        <w:pict>
          <v:shape style="position:absolute;margin-left:616pt;margin-top:-160.456009pt;width:294.835863pt;height:165.813756pt;mso-position-horizontal-relative:page;mso-position-vertical-relative:paragraph;z-index:-1533" type="#_x0000_t75">
            <v:imagedata r:id="rId45" o:title=""/>
          </v:shape>
        </w:pic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东莞长安镇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73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高铁世界第一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200" w:right="880"/>
          <w:cols w:num="2" w:equalWidth="0">
            <w:col w:w="11040" w:space="1080"/>
            <w:col w:w="6000"/>
          </w:cols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4055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15pt;margin-top:-34.712490pt;width:102.058637pt;height:69.085807pt;mso-position-horizontal-relative:page;mso-position-vertical-relative:paragraph;z-index:-1532" type="#_x0000_t75">
            <v:imagedata r:id="rId46" o:title=""/>
          </v:shape>
        </w:pict>
      </w:r>
      <w:r>
        <w:rPr/>
        <w:pict>
          <v:group style="position:absolute;margin-left:54.8125pt;margin-top:89.912506pt;width:555.625pt;height:345.875pt;mso-position-horizontal-relative:page;mso-position-vertical-relative:paragraph;z-index:-1531" coordorigin="1096,1798" coordsize="11113,6918">
            <v:shape style="position:absolute;left:1096;top:1798;width:11113;height:6918" coordorigin="1096,1798" coordsize="11113,6918" path="m1096,2028l1114,1940,1164,1866,1236,1817,1326,1798,11979,1798,12068,1817,12141,1866,12190,1940,12209,2028,12209,8485,12204,8531,12190,8575,12141,8648,12068,8697,11979,8716,1326,8716,1236,8697,1164,8648,1114,8575,1096,8485,1096,2028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创立邓小平理论、开创中国特色社会主义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6" w:lineRule="exact"/>
        <w:ind w:left="1266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shape style="position:absolute;margin-left:633pt;margin-top:8.923310pt;width:300pt;height:304.5pt;mso-position-horizontal-relative:page;mso-position-vertical-relative:paragraph;z-index:-1530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党的十一届三中全会以后，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以邓小平同志为主要代表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32" w:after="0" w:line="672" w:lineRule="exact"/>
        <w:ind w:left="1266" w:right="7171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的中国共产党人，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团结带领全党全国各族人民，深刻总结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我国社会主义建设正反两方面经验，借鉴世界社会主义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历史经验，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创立了邓小平理论。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72" w:lineRule="exact"/>
        <w:ind w:left="1266" w:right="6646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确立社会主义初级阶段基本路线，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明确提出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走自己的路、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建设中国特色社会主义，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科学回答了建设中国特色社会主义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的一系列基本问题，制定了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到二十一世纪中叶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分三步走、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基本实现社会主义现代化的发展战略，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成功开创了中国特色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社会主义。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200" w:bottom="280" w:left="200" w:right="4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2313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15pt;margin-top:-40.245316pt;width:92.13623pt;height:62.369136pt;mso-position-horizontal-relative:page;mso-position-vertical-relative:paragraph;z-index:-1529" type="#_x0000_t75">
            <v:imagedata r:id="rId48" o:title=""/>
          </v:shape>
        </w:pict>
      </w:r>
      <w:r>
        <w:rPr/>
        <w:pict>
          <v:group style="position:absolute;margin-left:54.8125pt;margin-top:84.379677pt;width:555.625pt;height:362.875pt;mso-position-horizontal-relative:page;mso-position-vertical-relative:paragraph;z-index:-1528" coordorigin="1096,1688" coordsize="11113,7258">
            <v:shape style="position:absolute;left:1096;top:1688;width:11113;height:7258" coordorigin="1096,1688" coordsize="11113,7258" path="m1096,1930l1115,1836,1166,1759,1244,1706,1338,1688,11966,1688,12060,1706,12138,1759,12190,1836,12209,1930,12209,8703,12204,8751,12190,8796,12138,8874,12060,8926,11966,8945,1338,8945,1244,8926,1166,8874,1115,8796,1096,8703,1096,1930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b/>
          <w:bCs/>
          <w:position w:val="-1"/>
        </w:rPr>
        <w:t>二、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“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三个代表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”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重要思想，改革开放新局面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200" w:bottom="280" w:left="20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66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1989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6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党的十三届四中全会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在北京召开。</w:t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72" w:lineRule="exact"/>
        <w:ind w:left="1266" w:right="-123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十三届四中全会以后，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以江泽民同志为主要代表的中国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共产党人，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团结带领全党全国各族人民，坚持党的基本理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论、基本路线，积累了治党治国新的宝贵经验，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形成了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“三个代表”重要思想。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72" w:lineRule="exact"/>
        <w:ind w:left="1266" w:right="-123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确定了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社会主义市场经济体制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的改革目标和基本框架，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确立了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社会主义初级阶段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的基本经济制度和分配制度，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开创全面改革开放新局面，推进党的建设新的伟大工程，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成功把中国特色社会主义推向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21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世纪。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658pt;margin-top:176pt;width:179.274895pt;height:205.476615pt;mso-position-horizontal-relative:page;mso-position-vertical-relative:paragraph;z-index:-1527" type="#_x0000_t75">
            <v:imagedata r:id="rId49" o:title=""/>
          </v:shape>
        </w:pict>
      </w:r>
      <w:r>
        <w:rPr/>
        <w:pict>
          <v:shape style="width:215.459901pt;height:156.465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7" w:lineRule="auto"/>
        <w:ind w:left="3881" w:right="6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1998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抗洪抢险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200" w:right="640"/>
          <w:cols w:num="2" w:equalWidth="0">
            <w:col w:w="11391" w:space="1529"/>
            <w:col w:w="5440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3941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15pt;margin-top:-34.575394pt;width:90.718727pt;height:61.409603pt;mso-position-horizontal-relative:page;mso-position-vertical-relative:paragraph;z-index:-1526" type="#_x0000_t75">
            <v:imagedata r:id="rId51" o:title=""/>
          </v:shape>
        </w:pict>
      </w:r>
      <w:r>
        <w:rPr/>
        <w:pict>
          <v:group style="position:absolute;margin-left:54.8125pt;margin-top:84.362099pt;width:578.3125pt;height:357.1875pt;mso-position-horizontal-relative:page;mso-position-vertical-relative:paragraph;z-index:-1525" coordorigin="1096,1687" coordsize="11566,7144">
            <v:shape style="position:absolute;left:1096;top:1687;width:11566;height:7144" coordorigin="1096,1687" coordsize="11566,7144" path="m1096,1926l1115,1833,1166,1757,1241,1706,1334,1687,12424,1687,12518,1706,12593,1757,12644,1833,12663,1926,12663,8593,12658,8641,12644,8686,12593,8761,12518,8812,12424,8831,1334,8831,1241,8812,1166,8761,1115,8686,1096,8593,1096,1926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三、科学发展观，全面协调可持续发展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200" w:bottom="280" w:left="200" w:right="104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6" w:right="4317"/>
        <w:jc w:val="both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86"/>
        </w:rPr>
        <w:t>2002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86"/>
        </w:rPr>
        <w:t>11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党的十六大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召开。</w:t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72" w:lineRule="exact"/>
        <w:ind w:left="1266" w:right="-123"/>
        <w:jc w:val="both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党的十六大以后，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以胡锦涛同志为主要代表的中国共产党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人，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团结带领全党全国各族人民，坚持以邓小平理论和“三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个代表”重要思想为指导，根据新的发展要求，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形成了科学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发展观。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2" w:lineRule="exact"/>
        <w:ind w:left="1266" w:right="-123"/>
        <w:jc w:val="both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强调坚持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以人为本、全面协调可持续发展，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形成中国特色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社会主义事业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总体布局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，着力保障和改善民生，促进社会公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平正义，推动建设和谐社会，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成功在新的历史起点上坚持和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发展了中国特色社会主义。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684pt;margin-top:204pt;width:213.196405pt;height:163.095266pt;mso-position-horizontal-relative:page;mso-position-vertical-relative:paragraph;z-index:-1524" type="#_x0000_t75">
            <v:imagedata r:id="rId52" o:title=""/>
          </v:shape>
        </w:pict>
      </w:r>
      <w:r>
        <w:rPr/>
        <w:pict>
          <v:shape style="width:193.321458pt;height:188.1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86"/>
        </w:rPr>
        <w:t>2003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100"/>
        </w:rPr>
        <w:t>年慰问抗击非典医务人员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200" w:right="1040"/>
          <w:cols w:num="2" w:equalWidth="0">
            <w:col w:w="11791" w:space="1381"/>
            <w:col w:w="4788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36" w:lineRule="exact"/>
        <w:ind w:left="4560" w:right="3404"/>
        <w:jc w:val="center"/>
        <w:rPr>
          <w:rFonts w:ascii="Microsoft YaHei UI" w:hAnsi="Microsoft YaHei UI" w:cs="Microsoft YaHei UI" w:eastAsia="Microsoft YaHei UI"/>
          <w:sz w:val="64"/>
          <w:szCs w:val="64"/>
        </w:rPr>
      </w:pPr>
      <w:rPr/>
      <w:r>
        <w:rPr/>
        <w:pict>
          <v:shape style="position:absolute;margin-left:9pt;margin-top:-23.411425pt;width:92.136222pt;height:62.369056pt;mso-position-horizontal-relative:page;mso-position-vertical-relative:paragraph;z-index:-1523" type="#_x0000_t75">
            <v:imagedata r:id="rId54" o:title=""/>
          </v:shape>
        </w:pic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0"/>
          <w:w w:val="100"/>
          <w:b/>
          <w:bCs/>
          <w:position w:val="2"/>
        </w:rPr>
        <w:t>四、新时代中国特色社会主义思想，</w:t>
      </w:r>
      <w:r>
        <w:rPr>
          <w:rFonts w:ascii="Microsoft YaHei UI" w:hAnsi="Microsoft YaHei UI" w:cs="Microsoft YaHei UI" w:eastAsia="Microsoft YaHei UI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886" w:lineRule="exact"/>
        <w:ind w:left="5520" w:right="4364"/>
        <w:jc w:val="center"/>
        <w:rPr>
          <w:rFonts w:ascii="Microsoft YaHei UI" w:hAnsi="Microsoft YaHei UI" w:cs="Microsoft YaHei UI" w:eastAsia="Microsoft YaHei UI"/>
          <w:sz w:val="64"/>
          <w:szCs w:val="64"/>
        </w:rPr>
      </w:pPr>
      <w:rPr/>
      <w:r>
        <w:rPr/>
        <w:pict>
          <v:group style="position:absolute;margin-left:49.125pt;margin-top:76.105988pt;width:578.3125pt;height:345.8125pt;mso-position-horizontal-relative:page;mso-position-vertical-relative:paragraph;z-index:-1522" coordorigin="983,1522" coordsize="11566,6916">
            <v:shape style="position:absolute;left:983;top:1522;width:11566;height:6916" coordorigin="983,1522" coordsize="11566,6916" path="m983,1752l1000,1662,1050,1590,1123,1540,1213,1522,12319,1522,12409,1540,12481,1590,12531,1662,12549,1752,12549,8208,12544,8255,12531,8298,12481,8371,12409,8421,12319,8438,1213,8438,1123,8421,1050,8371,1000,8298,983,8208,983,1752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0"/>
          <w:w w:val="100"/>
          <w:b/>
          <w:bCs/>
          <w:position w:val="-5"/>
        </w:rPr>
        <w:t>中国特色社会主义进入新时代</w:t>
      </w:r>
      <w:r>
        <w:rPr>
          <w:rFonts w:ascii="Microsoft YaHei UI" w:hAnsi="Microsoft YaHei UI" w:cs="Microsoft YaHei UI" w:eastAsia="Microsoft YaHei UI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6" w:lineRule="exact"/>
        <w:ind w:left="1386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shape style="position:absolute;margin-left:695pt;margin-top:-37.118671pt;width:192.777275pt;height:168.680136pt;mso-position-horizontal-relative:page;mso-position-vertical-relative:paragraph;z-index:-1521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2012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11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党的十八大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在北京召开。</w:t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24" w:lineRule="exact"/>
        <w:ind w:left="1386" w:right="6326"/>
        <w:jc w:val="both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党的十八大以来，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以习近平同志为主要代表的中国共产党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人，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团结带领全党全国各族人民，全面审视国际国内新的形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势，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形成了新时代中国特色社会主义思想。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24" w:lineRule="exact"/>
        <w:ind w:left="1386" w:right="6451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shape style="position:absolute;margin-left:667pt;margin-top:-.146163pt;width:249.476494pt;height:199.971055pt;mso-position-horizontal-relative:page;mso-position-vertical-relative:paragraph;z-index:-1520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坚持统筹推进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“五位一体”总体布局、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协调推进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“四个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全面”战略布局，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坚持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稳中求进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工作总基调，对党和国家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各方面工作提出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一系列新理念、新思想、新战略，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推动党和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国家事业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发生历史性变革、取得历史性成就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中国特色社会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主义进入了新时代。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7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1.8125pt;margin-top:423.125pt;width:793.75pt;height:56.6875pt;mso-position-horizontal-relative:page;mso-position-vertical-relative:page;z-index:-1515" coordorigin="1436,8463" coordsize="15875,1134">
            <v:shape style="position:absolute;left:1436;top:8463;width:15875;height:1134" coordorigin="1436,8463" coordsize="15875,1134" path="m1436,8500l1448,8474,1474,8463,17274,8463,17300,8474,17311,8500,17311,9559,17300,9585,17274,9596,1474,9596,1448,9585,1436,9559,1436,8500xe" filled="f" stroked="t" strokeweight="2pt" strokecolor="#C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20" w:lineRule="exact"/>
        <w:ind w:left="2908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9pt;margin-top:-35.042568pt;width:92.136222pt;height:62.369056pt;mso-position-horizontal-relative:page;mso-position-vertical-relative:paragraph;z-index:-1519" type="#_x0000_t75">
            <v:imagedata r:id="rId57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2"/>
        </w:rPr>
        <w:t>（一）习近平新时代中国特色社会主义思想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60" w:lineRule="atLeast"/>
        <w:ind w:left="2066" w:right="43"/>
        <w:jc w:val="left"/>
        <w:tabs>
          <w:tab w:pos="268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262626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color w:val="262626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262626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是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在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中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国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特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色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社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会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主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义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进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入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4"/>
          <w:w w:val="100"/>
        </w:rPr>
        <w:t>新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4"/>
          <w:w w:val="100"/>
        </w:rPr>
        <w:t>时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4"/>
          <w:w w:val="100"/>
        </w:rPr>
        <w:t>代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4"/>
          <w:w w:val="100"/>
        </w:rPr>
        <w:t>、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科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学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社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会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主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义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迈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14"/>
          <w:w w:val="100"/>
        </w:rPr>
        <w:t>向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4"/>
          <w:w w:val="100"/>
        </w:rPr>
        <w:t>新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4"/>
          <w:w w:val="100"/>
        </w:rPr>
        <w:t>阶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4"/>
          <w:w w:val="100"/>
        </w:rPr>
        <w:t>段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</w:rPr>
        <w:t>、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</w:rPr>
        <w:t>当今世界经历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新变局、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</w:rPr>
        <w:t>我们党面临执政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新考验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</w:rPr>
        <w:t>的历史条件下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形成和发展起来的。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8" w:after="0" w:line="138" w:lineRule="auto"/>
        <w:ind w:left="3260" w:right="1113" w:firstLine="320"/>
        <w:jc w:val="left"/>
        <w:tabs>
          <w:tab w:pos="6940" w:val="left"/>
          <w:tab w:pos="7260" w:val="left"/>
          <w:tab w:pos="10500" w:val="left"/>
          <w:tab w:pos="10820" w:val="left"/>
          <w:tab w:pos="14100" w:val="left"/>
          <w:tab w:pos="14420" w:val="left"/>
        </w:tabs>
        <w:rPr>
          <w:rFonts w:ascii="Microsoft JhengHei" w:hAnsi="Microsoft JhengHei" w:cs="Microsoft JhengHei" w:eastAsia="Microsoft JhengHei"/>
          <w:sz w:val="64"/>
          <w:szCs w:val="64"/>
        </w:rPr>
      </w:pPr>
      <w:rPr/>
      <w:r>
        <w:rPr/>
        <w:pict>
          <v:group style="position:absolute;margin-left:121.306923pt;margin-top:-39.98568pt;width:143.693079pt;height:141.140848pt;mso-position-horizontal-relative:page;mso-position-vertical-relative:paragraph;z-index:-1518" coordorigin="2426,-800" coordsize="2874,2823">
            <v:shape style="position:absolute;left:2720;top:-397;width:2580;height:2420" type="#_x0000_t75">
              <v:imagedata r:id="rId58" o:title=""/>
            </v:shape>
            <v:group style="position:absolute;left:2928;top:-182;width:2104;height:1953" coordorigin="2928,-182" coordsize="2104,1953">
              <v:shape style="position:absolute;left:2928;top:-182;width:2104;height:1953" coordorigin="2928,-182" coordsize="2104,1953" path="m2968,479l4992,1111,4965,1186,4932,1257,4893,1324,4849,1387,4800,1446,4746,1500,4688,1550,4626,1596,4560,1636,4491,1672,4419,1702,4345,1727,4268,1747,4189,1761,4108,1769,4026,1772,3943,1768,3859,1758,3775,1742,3691,1719,3609,1690,3531,1656,3457,1616,3386,1572,3320,1523,3259,1471,3202,1414,3149,1354,3102,1291,3060,1225,3024,1156,2993,1086,2968,1013,2948,939,2935,864,2928,787,2928,710,2934,633,2948,556,2968,479e" filled="t" fillcolor="#C00000" stroked="f">
                <v:path arrowok="t"/>
                <v:fill/>
              </v:shape>
              <v:shape style="position:absolute;left:2928;top:-182;width:2104;height:1953" coordorigin="2928,-182" coordsize="2104,1953" path="m4268,-129l4350,-100,4429,-65,4503,-26,4573,18,4640,67,4701,120,4758,176,4810,236,4857,299,4899,365,4936,434,4967,504,4992,577,5011,651,5024,727,5031,803,5032,880,5025,957,5012,1034,4992,1111,2968,479,2995,404,3028,333,3067,266,3111,203,3160,144,3213,90,3272,40,3334,-6,3399,-46,3468,-82,3540,-112,3615,-137,3692,-157,3771,-171,3852,-179,3934,-182,4017,-178,4100,-168,4184,-152,4268,-129e" filled="t" fillcolor="#C00000" stroked="f">
                <v:path arrowok="t"/>
                <v:fill/>
              </v:shape>
              <v:shape style="position:absolute;left:3400;top:-157;width:740;height:1020" type="#_x0000_t75">
                <v:imagedata r:id="rId59" o:title=""/>
              </v:shape>
            </v:group>
            <v:group style="position:absolute;left:3259;top:-445;width:493;height:859" coordorigin="3259,-445" coordsize="493,859">
              <v:shape style="position:absolute;left:3259;top:-445;width:493;height:859" coordorigin="3259,-445" coordsize="493,859" path="m3259,-444l3262,-445,3753,413,3259,-444e" filled="t" fillcolor="#7474D1" stroked="f">
                <v:path arrowok="t"/>
                <v:fill/>
              </v:shape>
            </v:group>
            <v:group style="position:absolute;left:2855;top:-387;width:1781;height:1629" coordorigin="2855,-387" coordsize="1781,1629">
              <v:shape style="position:absolute;left:2855;top:-387;width:1781;height:1629" coordorigin="2855,-387" coordsize="1781,1629" path="m4636,486e" filled="t" fillcolor="#FFFFFF" stroked="f">
                <v:path arrowok="t"/>
                <v:fill/>
              </v:shape>
              <v:shape style="position:absolute;left:2855;top:-387;width:1781;height:1629" coordorigin="2855,-387" coordsize="1781,1629" path="m3693,1241l3799,-384,3872,-377,3943,-364,4012,-347,4078,-325,4141,-298,4202,-267,4260,-232,4315,-193,4366,-151,4413,-105,4456,-57,4496,-5,4531,49,4561,106,4587,165,4608,226,4623,289,4633,354,4638,419,4636,486,4629,553,4616,617,4598,680,4574,740,4546,798,4512,853,4475,905,4433,955,4387,1001,4338,1044,4285,1083,4229,1118,4170,1149,4108,1177,4044,1199,3977,1218,3909,1231,3838,1239,3766,1243,3693,1241e" filled="t" fillcolor="#FFFFFF" stroked="f">
                <v:path arrowok="t"/>
                <v:fill/>
              </v:shape>
              <v:shape style="position:absolute;left:2855;top:-387;width:1781;height:1629" coordorigin="2855,-387" coordsize="1781,1629" path="m2856,370l2864,304,2877,239,2895,176,2918,116,2947,58,2980,3,3018,-49,3059,-99,3105,-145,3154,-188,3207,-227,3263,-262,3322,-293,3384,-320,3449,-343,3515,-361,3584,-375,3654,-383,3726,-387,3799,-384,3693,1241,3620,1233,3550,1221,3481,1203,3415,1181,3351,1154,3290,1123,3232,1088,3178,1050,3127,1007,3079,962,3036,913,2997,861,2962,807,2931,750,2906,691,2885,630,2869,567,2859,503,2855,437,2856,370e" filled="t" fillcolor="#FFFFFF" stroked="f">
                <v:path arrowok="t"/>
                <v:fill/>
              </v:shape>
            </v:group>
            <v:group style="position:absolute;left:2446;top:-780;width:2612;height:2386" coordorigin="2446,-780" coordsize="2612,2386">
              <v:shape style="position:absolute;left:2446;top:-780;width:2612;height:2386" coordorigin="2446,-780" coordsize="2612,2386" path="m3829,-777l3963,-762,4091,-736,4215,-698,4332,-650,4442,-593,4546,-526,4641,-451,4729,-368,4808,-278,4877,-182,4936,-79,4984,29,5021,142,5046,257,5058,377,5057,499,5042,620,5015,737,4975,849,4924,956,4862,1056,4791,1150,4710,1237,4619,1315,4522,1387,4417,1448,4306,1501,4189,1543,4066,1576,3939,1597,3808,1606,3674,1604,3541,1589,3413,1563,3290,1525,3173,1477,3062,1420,2958,1353,2863,1279,2775,1195,2696,1106,2627,1008,2568,907,2520,799,2484,687,2458,571,2446,451,2448,329,2462,208,2490,91,2530,-21,2581,-128,2642,-228,2714,-323,2795,-409,2885,-489,2983,-559,3087,-621,3199,-674,3316,-717,3438,-749,3565,-771,3695,-780,3829,-777xe" filled="f" stroked="t" strokeweight="2.004208pt" strokecolor="#BF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2.012726pt;margin-top:-39.96196pt;width:158.987287pt;height:142.117126pt;mso-position-horizontal-relative:page;mso-position-vertical-relative:paragraph;z-index:-1517" coordorigin="5840,-799" coordsize="3180,2842">
            <v:shape style="position:absolute;left:6360;top:-397;width:2660;height:2440" type="#_x0000_t75">
              <v:imagedata r:id="rId60" o:title=""/>
            </v:shape>
            <v:group style="position:absolute;left:6570;top:-186;width:2189;height:1962" coordorigin="6570,-186" coordsize="2189,1962">
              <v:shape style="position:absolute;left:6570;top:-186;width:2189;height:1962" coordorigin="6570,-186" coordsize="2189,1962" path="m6609,465l8721,1125,8694,1199,8660,1270,8621,1337,8576,1400,8526,1458,8470,1513,8411,1562,8347,1607,8279,1647,8208,1682,8133,1711,8056,1735,7976,1754,7894,1767,7810,1775,7725,1776,7639,1771,7552,1760,7464,1743,7377,1719,7291,1689,7209,1653,7131,1613,7057,1568,6988,1518,6923,1464,6864,1407,6809,1346,6759,1282,6714,1215,6676,1146,6642,1075,6615,1001,6594,927,6580,851,6572,774,6570,697,6576,620,6589,542,6609,465e" filled="t" fillcolor="#C00000" stroked="f">
                <v:path arrowok="t"/>
                <v:fill/>
              </v:shape>
              <v:shape style="position:absolute;left:6570;top:-186;width:2189;height:1962" coordorigin="6570,-186" coordsize="2189,1962" path="m7953,-129l8039,-99,8121,-63,8199,-23,8272,23,8342,72,8406,126,8466,183,8521,244,8571,308,8616,375,8654,444,8687,516,8715,589,8736,663,8750,739,8758,816,8759,893,8754,971,8741,1048,8721,1125,6609,465,6636,391,6670,320,6709,253,6754,190,6804,132,6860,78,6919,28,6983,-17,7051,-56,7122,-91,7197,-121,7274,-145,7354,-164,7436,-177,7520,-184,7605,-186,7691,-181,7778,-170,7866,-153,7953,-129e" filled="t" fillcolor="#C00000" stroked="f">
                <v:path arrowok="t"/>
                <v:fill/>
              </v:shape>
              <v:shape style="position:absolute;left:7080;top:-157;width:740;height:1020" type="#_x0000_t75">
                <v:imagedata r:id="rId61" o:title=""/>
              </v:shape>
            </v:group>
            <v:group style="position:absolute;left:6723;top:-455;width:499;height:868" coordorigin="6723,-455" coordsize="499,868">
              <v:shape style="position:absolute;left:6723;top:-455;width:499;height:868" coordorigin="6723,-455" coordsize="499,868" path="m6723,-454l6726,-455,7222,413,6723,-454e" filled="t" fillcolor="#7474D1" stroked="f">
                <v:path arrowok="t"/>
                <v:fill/>
              </v:shape>
            </v:group>
            <v:group style="position:absolute;left:6285;top:-387;width:1860;height:1630" coordorigin="6285,-387" coordsize="1860,1630">
              <v:shape style="position:absolute;left:6285;top:-387;width:1860;height:1630" coordorigin="6285,-387" coordsize="1860,1630" path="m7162,1241l7268,-384,7344,-377,7418,-364,7490,-346,7559,-324,7625,-297,7689,-266,7749,-231,7806,-192,7860,-149,7909,-104,7955,-55,7996,-3,8032,52,8064,109,8091,168,8113,229,8129,292,8140,356,8145,422,8144,489,8136,555,8123,620,8104,682,8080,742,8050,800,8016,855,7977,908,7933,957,7886,1003,7834,1045,7779,1084,7721,1120,7659,1151,7595,1178,7528,1200,7458,1218,7387,1232,7313,1240,7238,1243,7162,1241e" filled="t" fillcolor="#FFFFFF" stroked="f">
                <v:path arrowok="t"/>
                <v:fill/>
              </v:shape>
              <v:shape style="position:absolute;left:6285;top:-387;width:1860;height:1630" coordorigin="6285,-387" coordsize="1860,1630" path="m6286,368l6294,301,6307,237,6326,174,6350,114,6380,56,6414,1,6453,-51,6497,-101,6544,-147,6596,-189,6651,-228,6709,-263,6771,-295,6835,-322,6902,-344,6972,-362,7043,-375,7117,-384,7192,-387,7268,-384,7162,1241,7086,1233,7012,1220,6940,1202,6871,1180,6805,1153,6741,1122,6681,1087,6624,1048,6570,1006,6521,960,6475,911,6434,859,6398,805,6366,748,6339,689,6317,627,6301,565,6290,500,6285,434,6286,368e" filled="t" fillcolor="#FFFFFF" stroked="f">
                <v:path arrowok="t"/>
                <v:fill/>
              </v:shape>
            </v:group>
            <v:group style="position:absolute;left:5860;top:-779;width:2722;height:2387" coordorigin="5860,-779" coordsize="2722,2387">
              <v:shape style="position:absolute;left:5860;top:-779;width:2722;height:2387" coordorigin="5860,-779" coordsize="2722,2387" path="m7298,-776l7437,-761,7572,-735,7700,-696,7822,-648,7938,-590,8046,-523,8147,-449,8238,-365,8321,-275,8393,-178,8455,-76,8505,32,8544,145,8570,261,8582,381,8582,502,8566,623,8539,741,8498,852,8444,959,8381,1059,8306,1153,8222,1240,8128,1319,8027,1389,7917,1451,7801,1503,7679,1546,7551,1577,7420,1599,7282,1608,7143,1605,7005,1590,6871,1563,6741,1525,6619,1476,6504,1419,6396,1351,6296,1276,6204,1193,6121,1103,6050,1006,5987,903,5937,796,5899,683,5873,567,5860,447,5861,325,5876,204,5904,87,5945,-25,5997,-132,6061,-232,6137,-325,6220,-412,6314,-490,6416,-562,6525,-622,6640,-675,6762,-717,6890,-749,7023,-771,7159,-779,7298,-776xe" filled="f" stroked="t" strokeweight="2.004208pt" strokecolor="#BF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2.878265pt;margin-top:-39.985664pt;width:345.121728pt;height:143.14083pt;mso-position-horizontal-relative:page;mso-position-vertical-relative:paragraph;z-index:-1516" coordorigin="9258,-800" coordsize="6902,2863">
            <v:shape style="position:absolute;left:9980;top:-397;width:2580;height:2420" type="#_x0000_t75">
              <v:imagedata r:id="rId62" o:title=""/>
            </v:shape>
            <v:group style="position:absolute;left:10186;top:-182;width:2104;height:1953" coordorigin="10186,-182" coordsize="2104,1953">
              <v:shape style="position:absolute;left:10186;top:-182;width:2104;height:1953" coordorigin="10186,-182" coordsize="2104,1953" path="m10949,1719e" filled="t" fillcolor="#C00000" stroked="f">
                <v:path arrowok="t"/>
                <v:fill/>
              </v:shape>
              <v:shape style="position:absolute;left:10186;top:-182;width:2104;height:1953" coordorigin="10186,-182" coordsize="2104,1953" path="m10225,479l12249,1111,12222,1186,12189,1257,12150,1324,12106,1387,12057,1446,12004,1500,11946,1550,11884,1596,11818,1636,11749,1672,11677,1702,11602,1727,11525,1747,11446,1761,11365,1769,11283,1772,11200,1768,11117,1758,11033,1742,10949,1719,10867,1690,10789,1656,10714,1616,10644,1572,10578,1523,10516,1471,10459,1414,10407,1354,10360,1291,10318,1225,10281,1156,10250,1086,10225,1013,10206,939,10193,864,10186,787,10186,710,10192,633,10205,556,10225,479e" filled="t" fillcolor="#C00000" stroked="f">
                <v:path arrowok="t"/>
                <v:fill/>
              </v:shape>
              <v:shape style="position:absolute;left:10186;top:-182;width:2104;height:1953" coordorigin="10186,-182" coordsize="2104,1953" path="m11526,-129l11608,-100,11686,-65,11761,-26,11831,18,11897,67,11959,120,12016,176,12068,236,12115,299,12157,365,12193,434,12224,504,12250,577,12269,651,12282,727,12289,803,12289,880,12283,957,12270,1034,12249,1111,10225,479,10252,404,10286,333,10324,266,10368,203,10417,144,10471,90,10529,40,10591,-6,10657,-46,10726,-82,10798,-112,10873,-137,10950,-157,11029,-171,11109,-179,11191,-182,11274,-178,11358,-168,11442,-152,11526,-129e" filled="t" fillcolor="#C00000" stroked="f">
                <v:path arrowok="t"/>
                <v:fill/>
              </v:shape>
              <v:shape style="position:absolute;left:10660;top:-157;width:740;height:1020" type="#_x0000_t75">
                <v:imagedata r:id="rId63" o:title=""/>
              </v:shape>
            </v:group>
            <v:group style="position:absolute;left:10091;top:-445;width:493;height:859" coordorigin="10091,-445" coordsize="493,859">
              <v:shape style="position:absolute;left:10091;top:-445;width:493;height:859" coordorigin="10091,-445" coordsize="493,859" path="m10091,-444l10094,-445,10584,413,10091,-444e" filled="t" fillcolor="#7474D1" stroked="f">
                <v:path arrowok="t"/>
                <v:fill/>
              </v:shape>
            </v:group>
            <v:group style="position:absolute;left:9686;top:-387;width:1781;height:1629" coordorigin="9686,-387" coordsize="1781,1629">
              <v:shape style="position:absolute;left:9686;top:-387;width:1781;height:1629" coordorigin="9686,-387" coordsize="1781,1629" path="m11468,486e" filled="t" fillcolor="#FFFFFF" stroked="f">
                <v:path arrowok="t"/>
                <v:fill/>
              </v:shape>
              <v:shape style="position:absolute;left:9686;top:-387;width:1781;height:1629" coordorigin="9686,-387" coordsize="1781,1629" path="m10525,1241l10631,-384,10703,-377,10774,-364,10843,-347,10909,-325,10973,-298,11034,-267,11091,-232,11146,-193,11197,-151,11244,-105,11288,-57,11327,-5,11362,49,11393,106,11418,165,11439,226,11454,289,11464,354,11469,419,11468,486,11460,553,11447,617,11429,680,11405,740,11377,798,11344,853,11306,905,11265,955,11219,1001,11169,1044,11117,1083,11060,1118,11001,1149,10940,1177,10875,1199,10809,1218,10740,1231,10670,1239,10598,1243,10525,1241e" filled="t" fillcolor="#FFFFFF" stroked="f">
                <v:path arrowok="t"/>
                <v:fill/>
              </v:shape>
              <v:shape style="position:absolute;left:9686;top:-387;width:1781;height:1629" coordorigin="9686,-387" coordsize="1781,1629" path="m9688,370l9695,304,9708,239,9726,176,9750,116,9778,58,9811,3,9849,-49,9891,-99,9936,-145,9986,-188,10039,-227,10095,-262,10154,-293,10216,-320,10280,-343,10347,-361,10415,-375,10486,-383,10557,-387,10631,-384,10525,1241,10452,1233,10381,1221,10312,1203,10246,1181,10182,1154,10122,1123,10064,1088,10009,1050,9958,1007,9911,962,9867,913,9828,861,9793,807,9763,750,9737,691,9716,630,9701,567,9691,503,9686,437,9688,370e" filled="t" fillcolor="#FFFFFF" stroked="f">
                <v:path arrowok="t"/>
                <v:fill/>
              </v:shape>
            </v:group>
            <v:group style="position:absolute;left:9278;top:-780;width:2612;height:2386" coordorigin="9278,-780" coordsize="2612,2386">
              <v:shape style="position:absolute;left:9278;top:-780;width:2612;height:2386" coordorigin="9278,-780" coordsize="2612,2386" path="m10661,-777l10794,-762,10923,-736,11046,-698,11163,-650,11274,-593,11377,-526,11473,-451,11560,-368,11640,-278,11709,-182,11767,-79,11816,29,11852,142,11877,257,11890,377,11888,499,11874,620,11846,737,11806,849,11755,956,11693,1056,11622,1150,11541,1237,11451,1315,11353,1387,11249,1448,11137,1501,11020,1543,10898,1576,10771,1597,10640,1606,10505,1604,10372,1589,10244,1563,10121,1525,10004,1477,9894,1420,9790,1353,9694,1279,9607,1195,9527,1106,9458,1008,9400,907,9352,799,9315,687,9290,571,9278,451,9279,329,9293,208,9321,91,9361,-21,9412,-128,9474,-228,9545,-323,9626,-409,9717,-489,9814,-559,9919,-621,10030,-674,10147,-717,10270,-749,10397,-771,10527,-780,10661,-777xe" filled="f" stroked="t" strokeweight="2.004208pt" strokecolor="#BFBFBF">
                <v:path arrowok="t"/>
              </v:shape>
              <v:shape style="position:absolute;left:13520;top:-297;width:2640;height:2360" type="#_x0000_t75">
                <v:imagedata r:id="rId64" o:title=""/>
              </v:shape>
            </v:group>
            <v:group style="position:absolute;left:13718;top:-88;width:2182;height:1878" coordorigin="13718,-88" coordsize="2182,1878">
              <v:shape style="position:absolute;left:13718;top:-88;width:2182;height:1878" coordorigin="13718,-88" coordsize="2182,1878" path="m13753,522l15865,1181,15839,1252,15807,1320,15768,1383,15724,1442,15675,1498,15621,1549,15562,1595,15499,1637,15432,1674,15361,1707,15288,1734,15211,1756,15132,1773,15050,1785,14967,1790,14882,1791,14796,1785,14709,1773,14622,1755,14534,1731,14449,1701,14367,1666,14289,1627,14215,1582,14145,1534,14080,1482,14019,1426,13964,1367,13913,1305,13868,1240,13829,1174,13795,1105,13767,1035,13745,963,13729,890,13720,817,13718,743,13722,669,13734,595,13753,522e" filled="t" fillcolor="#C00000" stroked="f">
                <v:path arrowok="t"/>
                <v:fill/>
              </v:shape>
              <v:shape style="position:absolute;left:13718;top:-88;width:2182;height:1878" coordorigin="13718,-88" coordsize="2182,1878" path="m15084,-28l15170,1,15251,37,15330,76,15404,121,15473,169,15538,221,15599,277,15654,336,15705,398,15750,462,15790,529,15823,598,15851,668,15873,740,15889,813,15898,886,15900,960,15896,1034,15884,1108,15865,1181,13753,522,13779,451,13812,383,13850,320,13894,260,13943,205,13997,154,14056,108,14119,66,14186,28,14257,-4,14331,-31,14407,-53,14486,-70,14568,-82,14651,-88,14736,-88,14822,-82,14909,-70,14996,-53,15084,-28e" filled="t" fillcolor="#C00000" stroked="f">
                <v:path arrowok="t"/>
                <v:fill/>
              </v:shape>
              <v:shape style="position:absolute;left:14240;top:-77;width:720;height:1000" type="#_x0000_t75">
                <v:imagedata r:id="rId65" o:title=""/>
              </v:shape>
            </v:group>
            <v:group style="position:absolute;left:13466;top:-370;width:481;height:837" coordorigin="13466,-370" coordsize="481,837">
              <v:shape style="position:absolute;left:13466;top:-370;width:481;height:837" coordorigin="13466,-370" coordsize="481,837" path="m13466,-369l13469,-370,13946,467,13466,-369e" filled="t" fillcolor="#7474D1" stroked="f">
                <v:path arrowok="t"/>
                <v:fill/>
              </v:shape>
            </v:group>
            <v:group style="position:absolute;left:13010;top:-295;width:1859;height:1553" coordorigin="13010,-295" coordsize="1859,1553">
              <v:shape style="position:absolute;left:13010;top:-295;width:1859;height:1553" coordorigin="13010,-295" coordsize="1859,1553" path="m13889,1255l13990,-293,14066,-286,14140,-273,14212,-256,14281,-234,14348,-209,14411,-179,14472,-145,14529,-108,14582,-67,14632,-24,14678,23,14719,73,14756,125,14788,179,14815,235,14837,294,14853,354,14864,415,14869,478,14868,541,14861,605,14848,666,14829,726,14805,783,14776,838,14741,890,14703,940,14659,987,14612,1030,14561,1071,14506,1108,14447,1141,14386,1171,14322,1196,14255,1217,14185,1234,14114,1247,14040,1254,13966,1257,13889,1255e" filled="t" fillcolor="#FFFFFF" stroked="f">
                <v:path arrowok="t"/>
                <v:fill/>
              </v:shape>
              <v:shape style="position:absolute;left:13010;top:-295;width:1859;height:1553" coordorigin="13010,-295" coordsize="1859,1553" path="m13011,420l13018,357,13031,295,13050,236,13074,179,13104,124,13138,71,13177,22,13220,-25,13267,-69,13319,-109,13374,-146,13432,-180,13493,-209,13558,-235,13625,-256,13694,-273,13766,-285,13839,-293,13914,-295,13990,-293,13889,1255,13813,1247,13739,1235,13668,1218,13598,1196,13532,1170,13468,1140,13408,1107,13351,1070,13297,1029,13247,985,13202,938,13160,889,13124,837,13092,783,13064,726,13042,668,13026,608,13015,547,13010,484,13011,420e" filled="t" fillcolor="#FFFFFF" stroked="f">
                <v:path arrowok="t"/>
                <v:fill/>
              </v:shape>
            </v:group>
            <v:group style="position:absolute;left:12584;top:-670;width:2723;height:2274" coordorigin="12584,-670" coordsize="2723,2274">
              <v:shape style="position:absolute;left:12584;top:-670;width:2723;height:2274" coordorigin="12584,-670" coordsize="2723,2274" path="m14020,-667l14158,-652,14292,-627,14421,-589,14544,-544,14660,-487,14768,-424,14869,-352,14961,-272,15043,-185,15116,-92,15177,5,15228,108,15268,215,15294,326,15307,440,15307,557,15292,672,15265,784,15224,890,15171,991,15107,1086,15033,1175,14949,1258,14856,1332,14755,1399,14646,1458,14529,1508,14408,1547,14280,1577,14147,1597,14011,1604,13872,1602,13733,1586,13600,1561,13470,1524,13348,1478,13232,1423,13123,1358,13022,1286,12931,1206,12849,1121,12776,1028,12714,930,12663,827,12624,721,12597,610,12584,496,12585,379,12600,263,12627,152,12668,46,12721,-56,12785,-151,12858,-241,12943,-323,13036,-397,13137,-465,13246,-523,13362,-573,13484,-613,13611,-642,13745,-662,13881,-670,14020,-667xe" filled="f" stroked="t" strokeweight="2.004208pt" strokecolor="#BFBFBF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z w:val="64"/>
          <w:szCs w:val="64"/>
          <w:color w:val="C00000"/>
          <w:spacing w:val="0"/>
          <w:w w:val="100"/>
        </w:rPr>
        <w:t>新</w:t>
        <w:tab/>
        <w:tab/>
      </w:r>
      <w:r>
        <w:rPr>
          <w:rFonts w:ascii="Microsoft JhengHei" w:hAnsi="Microsoft JhengHei" w:cs="Microsoft JhengHei" w:eastAsia="Microsoft JhengHei"/>
          <w:sz w:val="64"/>
          <w:szCs w:val="64"/>
          <w:color w:val="C00000"/>
          <w:spacing w:val="0"/>
          <w:w w:val="100"/>
        </w:rPr>
        <w:t>新</w:t>
        <w:tab/>
        <w:tab/>
      </w:r>
      <w:r>
        <w:rPr>
          <w:rFonts w:ascii="Microsoft JhengHei" w:hAnsi="Microsoft JhengHei" w:cs="Microsoft JhengHei" w:eastAsia="Microsoft JhengHei"/>
          <w:sz w:val="64"/>
          <w:szCs w:val="64"/>
          <w:color w:val="C00000"/>
          <w:spacing w:val="0"/>
          <w:w w:val="100"/>
        </w:rPr>
        <w:t>新</w:t>
        <w:tab/>
        <w:tab/>
      </w:r>
      <w:r>
        <w:rPr>
          <w:rFonts w:ascii="Microsoft JhengHei" w:hAnsi="Microsoft JhengHei" w:cs="Microsoft JhengHei" w:eastAsia="Microsoft JhengHei"/>
          <w:sz w:val="64"/>
          <w:szCs w:val="64"/>
          <w:color w:val="C00000"/>
          <w:spacing w:val="0"/>
          <w:w w:val="100"/>
          <w:position w:val="-11"/>
        </w:rPr>
        <w:t>新</w:t>
      </w:r>
      <w:r>
        <w:rPr>
          <w:rFonts w:ascii="Microsoft JhengHei" w:hAnsi="Microsoft JhengHei" w:cs="Microsoft JhengHei" w:eastAsia="Microsoft JhengHei"/>
          <w:sz w:val="64"/>
          <w:szCs w:val="64"/>
          <w:color w:val="C00000"/>
          <w:spacing w:val="0"/>
          <w:w w:val="100"/>
          <w:position w:val="-11"/>
        </w:rPr>
        <w:t> </w:t>
      </w:r>
      <w:r>
        <w:rPr>
          <w:rFonts w:ascii="Microsoft JhengHei" w:hAnsi="Microsoft JhengHei" w:cs="Microsoft JhengHei" w:eastAsia="Microsoft JhengHei"/>
          <w:sz w:val="64"/>
          <w:szCs w:val="64"/>
          <w:color w:val="C00000"/>
          <w:spacing w:val="0"/>
          <w:w w:val="100"/>
          <w:position w:val="0"/>
        </w:rPr>
        <w:t>时代</w:t>
        <w:tab/>
      </w:r>
      <w:r>
        <w:rPr>
          <w:rFonts w:ascii="Microsoft JhengHei" w:hAnsi="Microsoft JhengHei" w:cs="Microsoft JhengHei" w:eastAsia="Microsoft JhengHei"/>
          <w:sz w:val="64"/>
          <w:szCs w:val="64"/>
          <w:color w:val="C00000"/>
          <w:spacing w:val="0"/>
          <w:w w:val="100"/>
          <w:position w:val="0"/>
        </w:rPr>
        <w:t>阶段</w:t>
        <w:tab/>
      </w:r>
      <w:r>
        <w:rPr>
          <w:rFonts w:ascii="Microsoft JhengHei" w:hAnsi="Microsoft JhengHei" w:cs="Microsoft JhengHei" w:eastAsia="Microsoft JhengHei"/>
          <w:sz w:val="64"/>
          <w:szCs w:val="64"/>
          <w:color w:val="C00000"/>
          <w:spacing w:val="0"/>
          <w:w w:val="100"/>
          <w:position w:val="0"/>
        </w:rPr>
        <w:t>变局</w:t>
        <w:tab/>
      </w:r>
      <w:r>
        <w:rPr>
          <w:rFonts w:ascii="Microsoft JhengHei" w:hAnsi="Microsoft JhengHei" w:cs="Microsoft JhengHei" w:eastAsia="Microsoft JhengHei"/>
          <w:sz w:val="64"/>
          <w:szCs w:val="64"/>
          <w:color w:val="C00000"/>
          <w:spacing w:val="0"/>
          <w:w w:val="100"/>
          <w:position w:val="-11"/>
        </w:rPr>
        <w:t>考验</w:t>
      </w:r>
      <w:r>
        <w:rPr>
          <w:rFonts w:ascii="Microsoft JhengHei" w:hAnsi="Microsoft JhengHei" w:cs="Microsoft JhengHei" w:eastAsia="Microsoft JhengHei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4" w:lineRule="exact"/>
        <w:ind w:left="1654" w:right="-20"/>
        <w:jc w:val="left"/>
        <w:tabs>
          <w:tab w:pos="2380" w:val="left"/>
        </w:tabs>
        <w:rPr>
          <w:rFonts w:ascii="Microsoft JhengHei" w:hAnsi="Microsoft JhengHei" w:cs="Microsoft JhengHei" w:eastAsia="Microsoft JhengHei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7"/>
          <w:szCs w:val="57"/>
          <w:spacing w:val="0"/>
          <w:w w:val="100"/>
          <w:position w:val="1"/>
        </w:rPr>
        <w:t>Ø</w:t>
      </w:r>
      <w:r>
        <w:rPr>
          <w:rFonts w:ascii="Times New Roman" w:hAnsi="Times New Roman" w:cs="Times New Roman" w:eastAsia="Times New Roman"/>
          <w:sz w:val="57"/>
          <w:szCs w:val="57"/>
          <w:spacing w:val="-10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57"/>
          <w:szCs w:val="5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57"/>
          <w:szCs w:val="57"/>
          <w:spacing w:val="0"/>
          <w:w w:val="100"/>
          <w:position w:val="1"/>
        </w:rPr>
      </w:r>
      <w:r>
        <w:rPr>
          <w:rFonts w:ascii="Microsoft JhengHei" w:hAnsi="Microsoft JhengHei" w:cs="Microsoft JhengHei" w:eastAsia="Microsoft JhengHei"/>
          <w:sz w:val="56"/>
          <w:szCs w:val="56"/>
          <w:spacing w:val="0"/>
          <w:w w:val="100"/>
          <w:position w:val="1"/>
        </w:rPr>
        <w:t>是</w:t>
      </w:r>
      <w:r>
        <w:rPr>
          <w:rFonts w:ascii="Microsoft JhengHei" w:hAnsi="Microsoft JhengHei" w:cs="Microsoft JhengHei" w:eastAsia="Microsoft JhengHei"/>
          <w:sz w:val="56"/>
          <w:szCs w:val="56"/>
          <w:color w:val="3232FF"/>
          <w:spacing w:val="0"/>
          <w:w w:val="100"/>
          <w:position w:val="1"/>
        </w:rPr>
        <w:t>党和国家必须长期坚持的</w:t>
      </w:r>
      <w:r>
        <w:rPr>
          <w:rFonts w:ascii="Microsoft JhengHei" w:hAnsi="Microsoft JhengHei" w:cs="Microsoft JhengHei" w:eastAsia="Microsoft JhengHei"/>
          <w:sz w:val="56"/>
          <w:szCs w:val="56"/>
          <w:color w:val="C00000"/>
          <w:spacing w:val="0"/>
          <w:w w:val="100"/>
          <w:position w:val="1"/>
        </w:rPr>
        <w:t>指导思想，</w:t>
      </w:r>
      <w:r>
        <w:rPr>
          <w:rFonts w:ascii="Microsoft JhengHei" w:hAnsi="Microsoft JhengHei" w:cs="Microsoft JhengHei" w:eastAsia="Microsoft JhengHei"/>
          <w:sz w:val="56"/>
          <w:szCs w:val="56"/>
          <w:color w:val="3232FF"/>
          <w:spacing w:val="0"/>
          <w:w w:val="100"/>
          <w:position w:val="1"/>
        </w:rPr>
        <w:t>并写入党章和宪法</w:t>
      </w:r>
      <w:r>
        <w:rPr>
          <w:rFonts w:ascii="Microsoft JhengHei" w:hAnsi="Microsoft JhengHei" w:cs="Microsoft JhengHei" w:eastAsia="Microsoft JhengHei"/>
          <w:sz w:val="56"/>
          <w:szCs w:val="5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2420"/>
        </w:sectPr>
      </w:pPr>
      <w:rPr/>
    </w:p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6.281246pt;height:65.175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9" w:right="-1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“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8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个明确”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8" w:right="-20"/>
        <w:jc w:val="left"/>
        <w:rPr>
          <w:rFonts w:ascii="Microsoft YaHei UI" w:hAnsi="Microsoft YaHei UI" w:cs="Microsoft YaHei UI" w:eastAsia="Microsoft YaHei UI"/>
          <w:sz w:val="64"/>
          <w:szCs w:val="64"/>
        </w:rPr>
      </w:pPr>
      <w:rPr/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0"/>
          <w:w w:val="100"/>
          <w:b/>
          <w:bCs/>
        </w:rPr>
        <w:t>新时代中国特色社会主义思想的</w:t>
      </w:r>
      <w:r>
        <w:rPr>
          <w:rFonts w:ascii="Microsoft YaHei UI" w:hAnsi="Microsoft YaHei UI" w:cs="Microsoft YaHei UI" w:eastAsia="Microsoft YaHei UI"/>
          <w:sz w:val="64"/>
          <w:szCs w:val="64"/>
          <w:color w:val="3232FF"/>
          <w:spacing w:val="0"/>
          <w:w w:val="100"/>
          <w:b/>
          <w:bCs/>
        </w:rPr>
        <w:t>核心内容</w:t>
      </w:r>
      <w:r>
        <w:rPr>
          <w:rFonts w:ascii="Microsoft YaHei UI" w:hAnsi="Microsoft YaHei UI" w:cs="Microsoft YaHei UI" w:eastAsia="Microsoft YaHei UI"/>
          <w:sz w:val="64"/>
          <w:szCs w:val="64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0" w:lineRule="exact"/>
        <w:ind w:right="334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/>
        <w:pict>
          <v:group style="position:absolute;margin-left:145.474625pt;margin-top:9.367105pt;width:.1pt;height:396.89447pt;mso-position-horizontal-relative:page;mso-position-vertical-relative:paragraph;z-index:-1514" coordorigin="2909,187" coordsize="2,7938">
            <v:shape style="position:absolute;left:2909;top:187;width:2;height:7938" coordorigin="2909,187" coordsize="0,7938" path="m2909,187l2909,8125e" filled="f" stroked="t" strokeweight=".75pt" strokecolor="#C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0"/>
          <w:w w:val="197"/>
        </w:rPr>
        <w:t>u</w:t>
      </w:r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-38"/>
          <w:w w:val="197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明确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  <w:t>坚持和发展中国特色社会主义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，</w:t>
      </w:r>
      <w:r>
        <w:rPr>
          <w:rFonts w:ascii="Microsoft JhengHei" w:hAnsi="Microsoft JhengHei" w:cs="Microsoft JhengHei" w:eastAsia="Microsoft JhengHei"/>
          <w:sz w:val="32"/>
          <w:szCs w:val="32"/>
          <w:color w:val="FF0000"/>
          <w:spacing w:val="0"/>
          <w:w w:val="100"/>
        </w:rPr>
        <w:t>总任务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是</w:t>
      </w:r>
      <w:r>
        <w:rPr>
          <w:rFonts w:ascii="Microsoft JhengHei" w:hAnsi="Microsoft JhengHei" w:cs="Microsoft JhengHei" w:eastAsia="Microsoft JhengHei"/>
          <w:sz w:val="32"/>
          <w:szCs w:val="32"/>
          <w:color w:val="3232FF"/>
          <w:spacing w:val="0"/>
          <w:w w:val="100"/>
        </w:rPr>
        <w:t>实现社会主义现代化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和</w:t>
      </w:r>
      <w:r>
        <w:rPr>
          <w:rFonts w:ascii="Microsoft JhengHei" w:hAnsi="Microsoft JhengHei" w:cs="Microsoft JhengHei" w:eastAsia="Microsoft JhengHei"/>
          <w:sz w:val="32"/>
          <w:szCs w:val="32"/>
          <w:color w:val="3232FF"/>
          <w:spacing w:val="0"/>
          <w:w w:val="100"/>
        </w:rPr>
        <w:t>中华民族伟大复兴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，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  <w:t>在全面建成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  <w:t>小康社会的基础上，</w:t>
      </w:r>
      <w:r>
        <w:rPr>
          <w:rFonts w:ascii="Microsoft JhengHei" w:hAnsi="Microsoft JhengHei" w:cs="Microsoft JhengHei" w:eastAsia="Microsoft JhengHei"/>
          <w:sz w:val="32"/>
          <w:szCs w:val="32"/>
          <w:color w:val="3232FF"/>
          <w:spacing w:val="0"/>
          <w:w w:val="100"/>
        </w:rPr>
        <w:t>分两步走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在本世纪中叶建成富强民主文明和谐美丽的</w:t>
      </w:r>
      <w:r>
        <w:rPr>
          <w:rFonts w:ascii="Microsoft JhengHei" w:hAnsi="Microsoft JhengHei" w:cs="Microsoft JhengHei" w:eastAsia="Microsoft JhengHei"/>
          <w:sz w:val="32"/>
          <w:szCs w:val="32"/>
          <w:color w:val="3232FF"/>
          <w:spacing w:val="0"/>
          <w:w w:val="100"/>
        </w:rPr>
        <w:t>社会主义现代化强国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00" w:lineRule="exact"/>
        <w:ind w:right="334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0"/>
          <w:w w:val="197"/>
        </w:rPr>
        <w:t>u</w:t>
      </w:r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-38"/>
          <w:w w:val="197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明确新时代我国社会</w:t>
      </w:r>
      <w:r>
        <w:rPr>
          <w:rFonts w:ascii="Microsoft JhengHei" w:hAnsi="Microsoft JhengHei" w:cs="Microsoft JhengHei" w:eastAsia="Microsoft JhengHei"/>
          <w:sz w:val="32"/>
          <w:szCs w:val="32"/>
          <w:color w:val="FF0000"/>
          <w:spacing w:val="0"/>
          <w:w w:val="100"/>
        </w:rPr>
        <w:t>主要矛盾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是人民日益增长的美好生活需要和不平衡不充分的发展之间的矛盾，必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须坚持以人民为中心的发展思想，不断促进人的全面发展、全体人民共同富裕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00" w:lineRule="exact"/>
        <w:ind w:right="14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0"/>
          <w:w w:val="197"/>
        </w:rPr>
        <w:t>u</w:t>
      </w:r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-38"/>
          <w:w w:val="197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明确中国特色社会主义事业</w:t>
      </w:r>
      <w:r>
        <w:rPr>
          <w:rFonts w:ascii="Microsoft JhengHei" w:hAnsi="Microsoft JhengHei" w:cs="Microsoft JhengHei" w:eastAsia="Microsoft JhengHei"/>
          <w:sz w:val="32"/>
          <w:szCs w:val="32"/>
          <w:color w:val="FF0000"/>
          <w:spacing w:val="0"/>
          <w:w w:val="100"/>
        </w:rPr>
        <w:t>总体布局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是</w:t>
      </w:r>
      <w:r>
        <w:rPr>
          <w:rFonts w:ascii="Microsoft JhengHei" w:hAnsi="Microsoft JhengHei" w:cs="Microsoft JhengHei" w:eastAsia="Microsoft JhengHei"/>
          <w:sz w:val="32"/>
          <w:szCs w:val="32"/>
          <w:color w:val="3232FF"/>
          <w:spacing w:val="0"/>
          <w:w w:val="100"/>
        </w:rPr>
        <w:t>“五位一体”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、</w:t>
      </w:r>
      <w:r>
        <w:rPr>
          <w:rFonts w:ascii="Microsoft JhengHei" w:hAnsi="Microsoft JhengHei" w:cs="Microsoft JhengHei" w:eastAsia="Microsoft JhengHei"/>
          <w:sz w:val="32"/>
          <w:szCs w:val="32"/>
          <w:color w:val="FF0000"/>
          <w:spacing w:val="0"/>
          <w:w w:val="100"/>
        </w:rPr>
        <w:t>战略布局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是</w:t>
      </w:r>
      <w:r>
        <w:rPr>
          <w:rFonts w:ascii="Microsoft JhengHei" w:hAnsi="Microsoft JhengHei" w:cs="Microsoft JhengHei" w:eastAsia="Microsoft JhengHei"/>
          <w:sz w:val="32"/>
          <w:szCs w:val="32"/>
          <w:color w:val="3232FF"/>
          <w:spacing w:val="0"/>
          <w:w w:val="100"/>
        </w:rPr>
        <w:t>“四个全面”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，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  <w:t>强调坚定道路自信、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  <w:t>理论自信、制度自信、文化自信</w:t>
      </w:r>
    </w:p>
    <w:p>
      <w:pPr>
        <w:spacing w:before="50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0"/>
          <w:w w:val="197"/>
        </w:rPr>
        <w:t>u</w:t>
      </w:r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-38"/>
          <w:w w:val="197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明确</w:t>
      </w:r>
      <w:r>
        <w:rPr>
          <w:rFonts w:ascii="Microsoft JhengHei" w:hAnsi="Microsoft JhengHei" w:cs="Microsoft JhengHei" w:eastAsia="Microsoft JhengHei"/>
          <w:sz w:val="32"/>
          <w:szCs w:val="32"/>
          <w:color w:val="FF0000"/>
          <w:spacing w:val="0"/>
          <w:w w:val="100"/>
        </w:rPr>
        <w:t>全面深化改革总目标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是完善和发展中国特色社会主义制度、推进国家治理体系和治理能力现代化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</w:r>
    </w:p>
    <w:p>
      <w:pPr>
        <w:spacing w:before="69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0"/>
          <w:w w:val="197"/>
        </w:rPr>
        <w:t>u</w:t>
      </w:r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-38"/>
          <w:w w:val="197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明确</w:t>
      </w:r>
      <w:r>
        <w:rPr>
          <w:rFonts w:ascii="Microsoft JhengHei" w:hAnsi="Microsoft JhengHei" w:cs="Microsoft JhengHei" w:eastAsia="Microsoft JhengHei"/>
          <w:sz w:val="32"/>
          <w:szCs w:val="32"/>
          <w:color w:val="FF0000"/>
          <w:spacing w:val="0"/>
          <w:w w:val="100"/>
        </w:rPr>
        <w:t>全面推进依法治国总目标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是建设中国特色社会主义法治体系、建设社会主义法治国家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500" w:lineRule="exact"/>
        <w:ind w:right="334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0"/>
          <w:w w:val="197"/>
        </w:rPr>
        <w:t>u</w:t>
      </w:r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-38"/>
          <w:w w:val="197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明确</w:t>
      </w:r>
      <w:r>
        <w:rPr>
          <w:rFonts w:ascii="Microsoft JhengHei" w:hAnsi="Microsoft JhengHei" w:cs="Microsoft JhengHei" w:eastAsia="Microsoft JhengHei"/>
          <w:sz w:val="32"/>
          <w:szCs w:val="32"/>
          <w:color w:val="FF0000"/>
          <w:spacing w:val="0"/>
          <w:w w:val="100"/>
        </w:rPr>
        <w:t>党在新时代的强军目标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是建设一支听党指挥、能打胜仗、作风优良的人民军队，把人民军队建设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成为世界一流军队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</w:r>
    </w:p>
    <w:p>
      <w:pPr>
        <w:spacing w:before="50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0"/>
          <w:w w:val="197"/>
        </w:rPr>
        <w:t>u</w:t>
      </w:r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-38"/>
          <w:w w:val="197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明确</w:t>
      </w:r>
      <w:r>
        <w:rPr>
          <w:rFonts w:ascii="Microsoft JhengHei" w:hAnsi="Microsoft JhengHei" w:cs="Microsoft JhengHei" w:eastAsia="Microsoft JhengHei"/>
          <w:sz w:val="32"/>
          <w:szCs w:val="32"/>
          <w:color w:val="FF0000"/>
          <w:spacing w:val="0"/>
          <w:w w:val="100"/>
        </w:rPr>
        <w:t>中国特色大国外交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要推动构建新型国际关系，推动构建</w:t>
      </w:r>
      <w:r>
        <w:rPr>
          <w:rFonts w:ascii="Microsoft JhengHei" w:hAnsi="Microsoft JhengHei" w:cs="Microsoft JhengHei" w:eastAsia="Microsoft JhengHei"/>
          <w:sz w:val="32"/>
          <w:szCs w:val="32"/>
          <w:color w:val="3232FF"/>
          <w:spacing w:val="0"/>
          <w:w w:val="100"/>
        </w:rPr>
        <w:t>人类命运共同体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500" w:lineRule="exact"/>
        <w:ind w:right="144"/>
        <w:jc w:val="left"/>
        <w:rPr>
          <w:rFonts w:ascii="Microsoft JhengHei" w:hAnsi="Microsoft JhengHei" w:cs="Microsoft JhengHei" w:eastAsia="Microsoft JhengHei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0"/>
          <w:w w:val="197"/>
        </w:rPr>
        <w:t>u</w:t>
      </w:r>
      <w:r>
        <w:rPr>
          <w:rFonts w:ascii="Times New Roman" w:hAnsi="Times New Roman" w:cs="Times New Roman" w:eastAsia="Times New Roman"/>
          <w:sz w:val="33"/>
          <w:szCs w:val="33"/>
          <w:color w:val="C00000"/>
          <w:spacing w:val="-38"/>
          <w:w w:val="197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明确</w:t>
      </w:r>
      <w:r>
        <w:rPr>
          <w:rFonts w:ascii="Microsoft JhengHei" w:hAnsi="Microsoft JhengHei" w:cs="Microsoft JhengHei" w:eastAsia="Microsoft JhengHei"/>
          <w:sz w:val="32"/>
          <w:szCs w:val="32"/>
          <w:color w:val="FF0000"/>
          <w:spacing w:val="0"/>
          <w:w w:val="100"/>
        </w:rPr>
        <w:t>中国特色社会主义最本质的特征是中国共产党领导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，中国特色社会主义制度的最大优势是中国共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2"/>
          <w:szCs w:val="32"/>
          <w:color w:val="323232"/>
          <w:spacing w:val="0"/>
          <w:w w:val="100"/>
        </w:rPr>
        <w:t>产党领导，党是最高政治领导力量，提出新时代党的建设总要求，突出政治建设在党的建设中的重要地位</w:t>
      </w:r>
      <w:r>
        <w:rPr>
          <w:rFonts w:ascii="Microsoft JhengHei" w:hAnsi="Microsoft JhengHei" w:cs="Microsoft JhengHei" w:eastAsia="Microsoft JhengHei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840"/>
          <w:cols w:num="2" w:equalWidth="0">
            <w:col w:w="2679" w:space="634"/>
            <w:col w:w="14967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51" w:lineRule="exact"/>
        <w:ind w:left="2747" w:right="-20"/>
        <w:jc w:val="left"/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/>
        <w:pict>
          <v:shape style="position:absolute;margin-left:9pt;margin-top:-23.443863pt;width:96.388648pt;height:65.247718pt;mso-position-horizontal-relative:page;mso-position-vertical-relative:paragraph;z-index:-1513" type="#_x0000_t75">
            <v:imagedata r:id="rId67" o:title=""/>
          </v:shape>
        </w:pic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position w:val="1"/>
        </w:rPr>
        <w:t>新时代中国特色社会主义思想的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0"/>
          <w:w w:val="100"/>
          <w:position w:val="1"/>
        </w:rPr>
        <w:t>核心内容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88" w:lineRule="exact"/>
        <w:ind w:left="7402" w:right="5640"/>
        <w:jc w:val="center"/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/>
        <w:pict>
          <v:group style="position:absolute;margin-left:451.650391pt;margin-top:92.826157pt;width:.1pt;height:283.496033pt;mso-position-horizontal-relative:page;mso-position-vertical-relative:paragraph;z-index:-1512" coordorigin="9033,1857" coordsize="2,5670">
            <v:shape style="position:absolute;left:9033;top:1857;width:2;height:5670" coordorigin="9033,1857" coordsize="0,5670" path="m9033,1857l9033,7526e" filled="f" stroked="t" strokeweight=".75pt" strokecolor="#000000">
              <v:path arrowok="t"/>
            </v:shape>
          </v:group>
          <w10:wrap type="none"/>
        </w:pic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24"/>
          <w:w w:val="202"/>
          <w:b/>
          <w:bCs/>
          <w:position w:val="-7"/>
        </w:rPr>
        <w:t>“</w: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24"/>
          <w:w w:val="99"/>
          <w:b/>
          <w:bCs/>
          <w:position w:val="-7"/>
        </w:rPr>
        <w:t>14</w: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24"/>
          <w:w w:val="100"/>
          <w:b/>
          <w:bCs/>
          <w:position w:val="-7"/>
        </w:rPr>
        <w:t>个坚持</w: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202"/>
          <w:b/>
          <w:bCs/>
          <w:position w:val="-7"/>
        </w:rPr>
        <w:t>”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9200" w:h="10800" w:orient="landscape"/>
          <w:pgMar w:top="140" w:bottom="280" w:left="80" w:right="2300"/>
        </w:sectPr>
      </w:pPr>
      <w:rPr/>
    </w:p>
    <w:p>
      <w:pPr>
        <w:spacing w:before="0" w:after="0" w:line="461" w:lineRule="exact"/>
        <w:ind w:left="2520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一、坚持党对一切工作的领导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8" w:lineRule="auto"/>
        <w:ind w:left="2520" w:right="-113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二、坚持以人民为中心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三、坚持全面深化改革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四、坚持新发展理念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五、坚持人民当家作主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六、坚持全面依法治国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七、坚持社会主义核心价值体系</w:t>
      </w:r>
    </w:p>
    <w:p>
      <w:pPr>
        <w:spacing w:before="0" w:after="0" w:line="504" w:lineRule="exact"/>
        <w:ind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/>
        <w:br w:type="column"/>
      </w:r>
      <w:r>
        <w:rPr>
          <w:rFonts w:ascii="Microsoft JhengHei" w:hAnsi="Microsoft JhengHei" w:cs="Microsoft JhengHei" w:eastAsia="Microsoft JhengHei"/>
          <w:sz w:val="36"/>
          <w:szCs w:val="36"/>
          <w:color w:val="262626"/>
          <w:spacing w:val="0"/>
          <w:w w:val="100"/>
          <w:position w:val="-1"/>
        </w:rPr>
        <w:t>八、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  <w:position w:val="-1"/>
        </w:rPr>
        <w:t>坚持在发展中保障和改善民生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8" w:lineRule="auto"/>
        <w:ind w:right="-4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九、坚持人与自然和谐共生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十、坚持总体国家安全观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十一、坚持党对人民军队的绝对领导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十二、坚持“一国两制”和推进祖国统一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十三、坚持推动构建人类命运共同体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十四、坚持全面从严治党</w:t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2300"/>
          <w:cols w:num="2" w:equalWidth="0">
            <w:col w:w="7560" w:space="2671"/>
            <w:col w:w="658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51" w:lineRule="exact"/>
        <w:ind w:left="2627" w:right="-20"/>
        <w:jc w:val="left"/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/>
        <w:pict>
          <v:shape style="position:absolute;margin-left:15pt;margin-top:-15.282918pt;width:90.718727pt;height:61.409606pt;mso-position-horizontal-relative:page;mso-position-vertical-relative:paragraph;z-index:-1511" type="#_x0000_t75">
            <v:imagedata r:id="rId68" o:title=""/>
          </v:shape>
        </w:pic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position w:val="1"/>
        </w:rPr>
        <w:t>新时代中国特色社会主义思想的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0"/>
          <w:w w:val="100"/>
          <w:position w:val="1"/>
        </w:rPr>
        <w:t>核心内容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88" w:lineRule="exact"/>
        <w:ind w:left="4288" w:right="-20"/>
        <w:jc w:val="left"/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202"/>
          <w:b/>
          <w:bCs/>
          <w:position w:val="-7"/>
        </w:rPr>
        <w:t>“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99"/>
          <w:b/>
          <w:bCs/>
          <w:position w:val="-7"/>
        </w:rPr>
        <w:t>8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100"/>
          <w:b/>
          <w:bCs/>
          <w:position w:val="-7"/>
        </w:rPr>
        <w:t>个明确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202"/>
          <w:b/>
          <w:bCs/>
          <w:position w:val="-7"/>
        </w:rPr>
        <w:t>”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100"/>
          <w:b/>
          <w:bCs/>
          <w:position w:val="-7"/>
        </w:rPr>
        <w:t>和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202"/>
          <w:b/>
          <w:bCs/>
          <w:position w:val="-7"/>
        </w:rPr>
        <w:t>“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99"/>
          <w:b/>
          <w:bCs/>
          <w:position w:val="-7"/>
        </w:rPr>
        <w:t>14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100"/>
          <w:b/>
          <w:bCs/>
          <w:position w:val="-7"/>
        </w:rPr>
        <w:t>个坚持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202"/>
          <w:b/>
          <w:bCs/>
          <w:position w:val="-7"/>
        </w:rPr>
        <w:t>”</w:t>
      </w:r>
      <w:r>
        <w:rPr>
          <w:rFonts w:ascii="Microsoft YaHei UI" w:hAnsi="Microsoft YaHei UI" w:cs="Microsoft YaHei UI" w:eastAsia="Microsoft YaHei UI"/>
          <w:sz w:val="56"/>
          <w:szCs w:val="56"/>
          <w:color w:val="3232FF"/>
          <w:spacing w:val="24"/>
          <w:w w:val="100"/>
          <w:b/>
          <w:bCs/>
          <w:position w:val="-7"/>
        </w:rPr>
        <w:t>的相互关系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9200" w:h="10800" w:orient="landscape"/>
          <w:pgMar w:top="220" w:bottom="280" w:left="200" w:right="20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07" w:lineRule="exact"/>
        <w:ind w:left="2104" w:right="-10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262626"/>
          <w:spacing w:val="0"/>
          <w:w w:val="100"/>
          <w:b/>
          <w:bCs/>
          <w:position w:val="-31"/>
        </w:rPr>
        <w:t>理论概括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4" w:lineRule="exact"/>
        <w:ind w:right="-10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w w:val="202"/>
          <w:b/>
          <w:bCs/>
          <w:position w:val="-37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w w:val="202"/>
          <w:shadow/>
          <w:b/>
          <w:bCs/>
          <w:position w:val="-37"/>
        </w:rPr>
        <w:t>“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w w:val="202"/>
          <w:shadow/>
          <w:b/>
          <w:bCs/>
          <w:position w:val="-37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1"/>
          <w:w w:val="99"/>
          <w:shadow/>
          <w:b/>
          <w:bCs/>
          <w:position w:val="-37"/>
        </w:rPr>
        <w:t>8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1"/>
          <w:w w:val="99"/>
          <w:shadow/>
          <w:b/>
          <w:bCs/>
          <w:position w:val="-37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shadow/>
          <w:b/>
          <w:bCs/>
          <w:position w:val="-37"/>
        </w:rPr>
        <w:t>个明确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b/>
          <w:bCs/>
          <w:position w:val="-37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567" w:lineRule="exact"/>
        <w:ind w:left="1304" w:right="1284"/>
        <w:jc w:val="center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/>
        <w:br w:type="column"/>
      </w:r>
      <w:r>
        <w:rPr>
          <w:rFonts w:ascii="Microsoft YaHei UI" w:hAnsi="Microsoft YaHei UI" w:cs="Microsoft YaHei UI" w:eastAsia="Microsoft YaHei UI"/>
          <w:sz w:val="48"/>
          <w:szCs w:val="48"/>
          <w:color w:val="FFFFFF"/>
          <w:b/>
          <w:bCs/>
          <w:position w:val="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FFFFFF"/>
          <w:spacing w:val="0"/>
          <w:w w:val="100"/>
          <w:shadow/>
          <w:b/>
          <w:bCs/>
          <w:position w:val="1"/>
        </w:rPr>
        <w:t>习近平</w:t>
      </w:r>
      <w:r>
        <w:rPr>
          <w:rFonts w:ascii="Microsoft YaHei UI" w:hAnsi="Microsoft YaHei UI" w:cs="Microsoft YaHei UI" w:eastAsia="Microsoft YaHei UI"/>
          <w:sz w:val="48"/>
          <w:szCs w:val="48"/>
          <w:color w:val="FFFFFF"/>
          <w:spacing w:val="0"/>
          <w:w w:val="100"/>
          <w:b/>
          <w:bCs/>
          <w:position w:val="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67" w:after="0" w:line="367" w:lineRule="exact"/>
        <w:ind w:left="-44" w:right="-64"/>
        <w:jc w:val="center"/>
        <w:rPr>
          <w:rFonts w:ascii="Microsoft YaHei UI" w:hAnsi="Microsoft YaHei UI" w:cs="Microsoft YaHei UI" w:eastAsia="Microsoft YaHei UI"/>
          <w:sz w:val="32"/>
          <w:szCs w:val="32"/>
        </w:rPr>
      </w:pPr>
      <w:rPr/>
      <w:r>
        <w:rPr>
          <w:rFonts w:ascii="Microsoft YaHei UI" w:hAnsi="Microsoft YaHei UI" w:cs="Microsoft YaHei UI" w:eastAsia="Microsoft YaHei UI"/>
          <w:sz w:val="32"/>
          <w:szCs w:val="32"/>
          <w:color w:val="FFFFFF"/>
          <w:b/>
          <w:bCs/>
          <w:position w:val="-15"/>
        </w:rPr>
      </w:r>
      <w:r>
        <w:rPr>
          <w:rFonts w:ascii="Microsoft YaHei UI" w:hAnsi="Microsoft YaHei UI" w:cs="Microsoft YaHei UI" w:eastAsia="Microsoft YaHei UI"/>
          <w:sz w:val="32"/>
          <w:szCs w:val="32"/>
          <w:color w:val="FFFFFF"/>
          <w:spacing w:val="0"/>
          <w:w w:val="100"/>
          <w:shadow/>
          <w:b/>
          <w:bCs/>
          <w:position w:val="-15"/>
        </w:rPr>
        <w:t>新时代中国特色社会主义思想</w:t>
      </w:r>
      <w:r>
        <w:rPr>
          <w:rFonts w:ascii="Microsoft YaHei UI" w:hAnsi="Microsoft YaHei UI" w:cs="Microsoft YaHei UI" w:eastAsia="Microsoft YaHei UI"/>
          <w:sz w:val="32"/>
          <w:szCs w:val="32"/>
          <w:color w:val="FFFFFF"/>
          <w:spacing w:val="0"/>
          <w:w w:val="100"/>
          <w:b/>
          <w:bCs/>
          <w:position w:val="-15"/>
        </w:rPr>
      </w:r>
      <w:r>
        <w:rPr>
          <w:rFonts w:ascii="Microsoft YaHei UI" w:hAnsi="Microsoft YaHei UI" w:cs="Microsoft YaHei UI" w:eastAsia="Microsoft YaHei U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6" w:lineRule="exact"/>
        <w:ind w:right="-103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w w:val="99"/>
          <w:b/>
          <w:bCs/>
          <w:position w:val="-37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w w:val="99"/>
          <w:shadow/>
          <w:b/>
          <w:bCs/>
          <w:position w:val="-37"/>
        </w:rPr>
        <w:t>1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2"/>
          <w:w w:val="99"/>
          <w:shadow/>
          <w:b/>
          <w:bCs/>
          <w:position w:val="-37"/>
        </w:rPr>
        <w:t>4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2"/>
          <w:w w:val="99"/>
          <w:shadow/>
          <w:b/>
          <w:bCs/>
          <w:position w:val="-37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shadow/>
          <w:b/>
          <w:bCs/>
          <w:position w:val="-37"/>
        </w:rPr>
        <w:t>个坚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18"/>
          <w:w w:val="100"/>
          <w:shadow/>
          <w:b/>
          <w:bCs/>
          <w:position w:val="-37"/>
        </w:rPr>
        <w:t>持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18"/>
          <w:w w:val="100"/>
          <w:shadow/>
          <w:b/>
          <w:bCs/>
          <w:position w:val="-37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18"/>
          <w:w w:val="100"/>
          <w:b/>
          <w:bCs/>
          <w:position w:val="-37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18"/>
          <w:w w:val="100"/>
          <w:b/>
          <w:bCs/>
          <w:position w:val="-37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202"/>
          <w:b/>
          <w:bCs/>
          <w:position w:val="-39"/>
        </w:rPr>
        <w:t>”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07" w:lineRule="exact"/>
        <w:ind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/>
        <w:pict>
          <v:group style="position:absolute;margin-left:209.987579pt;margin-top:-142.310516pt;width:555.525216pt;height:351.557353pt;mso-position-horizontal-relative:page;mso-position-vertical-relative:paragraph;z-index:-1510" coordorigin="4200,-2846" coordsize="11111,7031">
            <v:group style="position:absolute;left:4300;top:443;width:992;height:2" coordorigin="4300,443" coordsize="992,2">
              <v:shape style="position:absolute;left:4300;top:443;width:992;height:2" coordorigin="4300,443" coordsize="992,0" path="m5292,443l4300,443e" filled="f" stroked="t" strokeweight=".75pt" strokecolor="#808080">
                <v:path arrowok="t"/>
              </v:shape>
            </v:group>
            <v:group style="position:absolute;left:4210;top:383;width:120;height:120" coordorigin="4210,383" coordsize="120,120">
              <v:shape style="position:absolute;left:4210;top:383;width:120;height:120" coordorigin="4210,383" coordsize="120,120" path="m4330,503l4330,383,4210,443,4330,503e" filled="t" fillcolor="#808080" stroked="f">
                <v:path arrowok="t"/>
                <v:fill/>
              </v:shape>
            </v:group>
            <v:group style="position:absolute;left:6655;top:2142;width:6093;height:2028" coordorigin="6655,2142" coordsize="6093,2028">
              <v:shape style="position:absolute;left:6655;top:2142;width:6093;height:2028" coordorigin="6655,2142" coordsize="6093,2028" path="m12749,2142l12602,2446,12430,2729,12232,2989,12012,3225,11771,3437,11512,3625,11239,3785,10950,3920,10649,4026,10340,4104,10181,4132,10022,4152,9862,4165,9700,4170,9539,4167,9375,4156,9212,4137,9050,4111,8887,4075,8725,4031,8565,3980,8405,3919,8110,3781,7834,3617,7574,3427,7336,3215,7119,2980,6926,2726,6757,2452,6655,2243e" filled="f" stroked="t" strokeweight="1.5pt" strokecolor="#BFBFBF">
                <v:path arrowok="t"/>
                <v:stroke dashstyle="longDash"/>
              </v:shape>
            </v:group>
            <v:group style="position:absolute;left:6615;top:2162;width:108;height:134" coordorigin="6615,2162" coordsize="108,134">
              <v:shape style="position:absolute;left:6615;top:2162;width:108;height:134" coordorigin="6615,2162" coordsize="108,134" path="m6616,2162l6723,2244,6615,2297,6616,2162e" filled="t" fillcolor="#BFBFBF" stroked="f">
                <v:path arrowok="t"/>
                <v:fill/>
              </v:shape>
              <v:shape style="position:absolute;left:7180;top:-2052;width:5120;height:5060" type="#_x0000_t75">
                <v:imagedata r:id="rId69" o:title=""/>
              </v:shape>
            </v:group>
            <v:group style="position:absolute;left:7258;top:-1964;width:4892;height:4837" coordorigin="7258,-1964" coordsize="4892,4837">
              <v:shape style="position:absolute;left:7258;top:-1964;width:4892;height:4837" coordorigin="7258,-1964" coordsize="4892,4837" path="m12151,454l7258,454,7267,256,7290,62,7330,-127,7383,-310,7451,-487,7531,-657,7625,-819,7730,-974,7847,-1119,7975,-1256,8113,-1382,8260,-1497,8416,-1602,8580,-1694,8752,-1774,8931,-1841,9117,-1894,9308,-1932,9504,-1956,9705,-1964,9905,-1956,10101,-1932,10292,-1894,10478,-1841,10657,-1774,10829,-1694,10993,-1602,11149,-1497,11296,-1382,11434,-1256,11562,-1119,11679,-974,11784,-819,11878,-657,11958,-487,12026,-310,12080,-127,12119,62,12143,256,12151,454e" filled="t" fillcolor="#C00000" stroked="f">
                <v:path arrowok="t"/>
                <v:fill/>
              </v:shape>
              <v:shape style="position:absolute;left:7258;top:-1964;width:4892;height:4837" coordorigin="7258,-1964" coordsize="4892,4837" path="m9705,2873l9504,2865,9308,2841,9117,2802,8931,2749,8752,2683,8580,2603,8416,2510,8260,2406,8113,2291,7975,2164,7847,2028,7730,1883,7625,1728,7531,1566,7451,1396,7383,1219,7329,1036,7290,847,7267,653,7258,454,12151,454,12143,653,12119,847,12080,1036,12026,1219,11958,1396,11878,1566,11784,1728,11679,1883,11562,2028,11434,2164,11296,2291,11149,2406,10993,2510,10829,2603,10657,2683,10478,2749,10292,2802,10101,2841,9905,2865,9705,2873e" filled="t" fillcolor="#C00000" stroked="f">
                <v:path arrowok="t"/>
                <v:fill/>
              </v:shape>
            </v:group>
            <v:group style="position:absolute;left:5297;top:-801;width:2540;height:2511" coordorigin="5297,-801" coordsize="2540,2511">
              <v:shape style="position:absolute;left:5297;top:-801;width:2540;height:2511" coordorigin="5297,-801" coordsize="2540,2511" path="m7837,454l5297,454,5302,351,5314,251,5334,153,5362,58,5397,-34,5439,-122,5488,-207,5542,-287,5603,-362,5669,-433,5741,-499,5817,-559,5898,-613,5984,-661,6073,-702,6166,-737,6262,-764,6361,-784,6463,-797,6567,-801,6671,-797,6773,-784,6872,-764,6968,-737,7061,-702,7151,-661,7236,-613,7317,-559,7393,-499,7465,-433,7531,-362,7592,-287,7647,-207,7695,-122,7737,-34,7772,58,7800,153,7820,251,7833,351,7837,454e" filled="t" fillcolor="#323299" stroked="f">
                <v:path arrowok="t"/>
                <v:fill/>
              </v:shape>
              <v:shape style="position:absolute;left:5297;top:-801;width:2540;height:2511" coordorigin="5297,-801" coordsize="2540,2511" path="m6567,1710l6463,1706,6361,1693,6262,1673,6166,1646,6073,1611,5984,1570,5898,1522,5817,1468,5741,1408,5669,1343,5603,1272,5542,1197,5488,1116,5439,1032,5397,944,5362,852,5334,757,5314,658,5302,558,5297,454,7837,454,7833,558,7820,658,7800,757,7772,852,7737,944,7695,1032,7647,1116,7592,1197,7531,1272,7465,1343,7393,1408,7317,1468,7236,1522,7151,1570,7061,1611,6968,1646,6872,1673,6773,1693,6671,1706,6567,1710e" filled="t" fillcolor="#323299" stroked="f">
                <v:path arrowok="t"/>
                <v:fill/>
              </v:shape>
            </v:group>
            <v:group style="position:absolute;left:14048;top:386;width:1162;height:2" coordorigin="14048,386" coordsize="1162,2">
              <v:shape style="position:absolute;left:14048;top:386;width:1162;height:2" coordorigin="14048,386" coordsize="1162,0" path="m14048,386l15210,386e" filled="f" stroked="t" strokeweight=".75pt" strokecolor="#808080">
                <v:path arrowok="t"/>
              </v:shape>
            </v:group>
            <v:group style="position:absolute;left:15180;top:326;width:120;height:120" coordorigin="15180,326" coordsize="120,120">
              <v:shape style="position:absolute;left:15180;top:326;width:120;height:120" coordorigin="15180,326" coordsize="120,120" path="m15180,446l15180,326,15300,386,15180,446e" filled="t" fillcolor="#808080" stroked="f">
                <v:path arrowok="t"/>
                <v:fill/>
              </v:shape>
            </v:group>
            <v:group style="position:absolute;left:11520;top:-801;width:2540;height:2511" coordorigin="11520,-801" coordsize="2540,2511">
              <v:shape style="position:absolute;left:11520;top:-801;width:2540;height:2511" coordorigin="11520,-801" coordsize="2540,2511" path="m14060,454l11520,454,11525,351,11537,251,11557,153,11585,58,11620,-34,11662,-122,11711,-207,11765,-287,11826,-362,11892,-433,11964,-499,12040,-559,12121,-613,12207,-661,12296,-702,12389,-737,12485,-764,12584,-784,12686,-797,12790,-801,12894,-797,12996,-784,13095,-764,13192,-737,13284,-702,13374,-661,13459,-613,13540,-559,13617,-499,13688,-433,13754,-362,13815,-287,13870,-207,13918,-122,13960,-34,13995,58,14023,153,14043,251,14056,351,14060,454e" filled="t" fillcolor="#E1432E" stroked="f">
                <v:path arrowok="t"/>
                <v:fill/>
              </v:shape>
              <v:shape style="position:absolute;left:11520;top:-801;width:2540;height:2511" coordorigin="11520,-801" coordsize="2540,2511" path="m12790,1710l12686,1706,12584,1693,12485,1673,12389,1646,12296,1611,12207,1570,12121,1522,12040,1468,11964,1408,11892,1343,11826,1272,11765,1197,11711,1116,11662,1032,11620,944,11585,852,11557,757,11537,658,11525,558,11520,454,14060,454,14056,558,14043,658,14023,757,13995,852,13960,944,13918,1032,13870,1116,13815,1197,13754,1272,13688,1343,13617,1408,13540,1468,13459,1522,13374,1570,13284,1611,13192,1646,13095,1673,12996,1693,12894,1706,12790,1710e" filled="t" fillcolor="#E1432E" stroked="f">
                <v:path arrowok="t"/>
                <v:fill/>
              </v:shape>
            </v:group>
            <v:group style="position:absolute;left:6609;top:-2831;width:6093;height:2028" coordorigin="6609,-2831" coordsize="6093,2028">
              <v:shape style="position:absolute;left:6609;top:-2831;width:6093;height:2028" coordorigin="6609,-2831" coordsize="6093,2028" path="m6609,-804l6755,-1107,6928,-1390,7125,-1650,7345,-1886,7586,-2099,7845,-2286,8119,-2446,8408,-2581,8709,-2687,9018,-2765,9176,-2794,9335,-2814,9495,-2826,9658,-2831,9819,-2829,9983,-2817,10145,-2799,10308,-2772,10470,-2736,10633,-2692,10793,-2641,10953,-2580,11248,-2442,11524,-2279,11784,-2089,12021,-1876,12239,-1641,12431,-1387,12600,-1114,12702,-905e" filled="f" stroked="t" strokeweight="1.5pt" strokecolor="#BFBFBF">
                <v:path arrowok="t"/>
                <v:stroke dashstyle="longDash"/>
              </v:shape>
            </v:group>
            <v:group style="position:absolute;left:12635;top:-958;width:108;height:134" coordorigin="12635,-958" coordsize="108,134">
              <v:shape style="position:absolute;left:12635;top:-958;width:108;height:134" coordorigin="12635,-958" coordsize="108,134" path="m12741,-824l12635,-905,12743,-958,12741,-824e" filled="t" fillcolor="#BFBFBF" stroked="f">
                <v:path arrowok="t"/>
                <v:fill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sz w:val="40"/>
          <w:szCs w:val="40"/>
          <w:color w:val="262626"/>
          <w:spacing w:val="0"/>
          <w:w w:val="100"/>
          <w:b/>
          <w:bCs/>
          <w:position w:val="-31"/>
        </w:rPr>
        <w:t>实践指南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200" w:right="2040"/>
          <w:cols w:num="5" w:equalWidth="0">
            <w:col w:w="3704" w:space="1532"/>
            <w:col w:w="1848" w:space="359"/>
            <w:col w:w="4161" w:space="271"/>
            <w:col w:w="2114" w:space="1257"/>
            <w:col w:w="1714"/>
          </w:cols>
        </w:sectPr>
      </w:pPr>
      <w:rPr/>
    </w:p>
    <w:p>
      <w:pPr>
        <w:spacing w:before="0" w:after="0" w:line="415" w:lineRule="exact"/>
        <w:ind w:left="7004" w:right="4987"/>
        <w:jc w:val="center"/>
        <w:tabs>
          <w:tab w:pos="11380" w:val="left"/>
        </w:tabs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w w:val="202"/>
          <w:b/>
          <w:bCs/>
          <w:position w:val="1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202"/>
          <w:shadow/>
          <w:b/>
          <w:bCs/>
          <w:position w:val="1"/>
        </w:rPr>
        <w:t>”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202"/>
          <w:b/>
          <w:bCs/>
          <w:position w:val="1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b/>
          <w:bCs/>
          <w:position w:val="1"/>
        </w:rPr>
        <w:tab/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202"/>
          <w:b/>
          <w:bCs/>
          <w:position w:val="1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202"/>
          <w:shadow/>
          <w:b/>
          <w:bCs/>
          <w:position w:val="1"/>
        </w:rPr>
        <w:t>“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202"/>
          <w:b/>
          <w:bCs/>
          <w:position w:val="1"/>
        </w:rPr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500" w:lineRule="exact"/>
        <w:ind w:left="8487" w:right="6418"/>
        <w:jc w:val="center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FFFFFF"/>
          <w:b/>
          <w:bCs/>
          <w:position w:val="2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FFFFFF"/>
          <w:spacing w:val="0"/>
          <w:w w:val="100"/>
          <w:shadow/>
          <w:b/>
          <w:bCs/>
          <w:position w:val="2"/>
        </w:rPr>
        <w:t>核心内容</w:t>
      </w:r>
      <w:r>
        <w:rPr>
          <w:rFonts w:ascii="Microsoft YaHei UI" w:hAnsi="Microsoft YaHei UI" w:cs="Microsoft YaHei UI" w:eastAsia="Microsoft YaHei UI"/>
          <w:sz w:val="48"/>
          <w:szCs w:val="48"/>
          <w:color w:val="FFFFFF"/>
          <w:spacing w:val="0"/>
          <w:w w:val="100"/>
          <w:b/>
          <w:bCs/>
          <w:position w:val="2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9200" w:h="10800" w:orient="landscape"/>
          <w:pgMar w:top="200" w:bottom="280" w:left="200" w:right="20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0" w:lineRule="exact"/>
        <w:ind w:left="3659" w:right="-20"/>
        <w:jc w:val="left"/>
        <w:rPr>
          <w:rFonts w:ascii="Microsoft YaHei UI" w:hAnsi="Microsoft YaHei UI" w:cs="Microsoft YaHei UI" w:eastAsia="Microsoft YaHei UI"/>
          <w:sz w:val="64"/>
          <w:szCs w:val="64"/>
        </w:rPr>
      </w:pPr>
      <w:rPr/>
      <w:r>
        <w:rPr/>
        <w:pict>
          <v:shape style="position:absolute;margin-left:15pt;margin-top:-50.257896pt;width:102.058567pt;height:69.085739pt;mso-position-horizontal-relative:page;mso-position-vertical-relative:paragraph;z-index:-1509" type="#_x0000_t75">
            <v:imagedata r:id="rId70" o:title=""/>
          </v:shape>
        </w:pic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24"/>
          <w:w w:val="100"/>
          <w:b/>
          <w:bCs/>
          <w:position w:val="-1"/>
        </w:rPr>
        <w:t>习近平新时代中国特色社会主义思想</w: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25"/>
          <w:w w:val="100"/>
          <w:b/>
          <w:bCs/>
          <w:position w:val="-1"/>
        </w:rPr>
        <w:t>的</w:t>
      </w:r>
      <w:r>
        <w:rPr>
          <w:rFonts w:ascii="Microsoft YaHei UI" w:hAnsi="Microsoft YaHei UI" w:cs="Microsoft YaHei UI" w:eastAsia="Microsoft YaHei UI"/>
          <w:sz w:val="64"/>
          <w:szCs w:val="64"/>
          <w:color w:val="3232FF"/>
          <w:spacing w:val="24"/>
          <w:w w:val="100"/>
          <w:b/>
          <w:bCs/>
          <w:position w:val="-1"/>
        </w:rPr>
        <w:t>精髓</w:t>
      </w:r>
      <w:r>
        <w:rPr>
          <w:rFonts w:ascii="Microsoft YaHei UI" w:hAnsi="Microsoft YaHei UI" w:cs="Microsoft YaHei UI" w:eastAsia="Microsoft YaHei UI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9200" w:h="10800" w:orient="landscape"/>
          <w:pgMar w:top="200" w:bottom="280" w:left="200" w:right="840"/>
        </w:sectPr>
      </w:pPr>
      <w:rPr/>
    </w:p>
    <w:p>
      <w:pPr>
        <w:spacing w:before="0" w:after="0" w:line="536" w:lineRule="exact"/>
        <w:ind w:left="4086" w:right="-20"/>
        <w:jc w:val="left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/>
        <w:pict>
          <v:group style="position:absolute;margin-left:45.1875pt;margin-top:-9.151361pt;width:171.226965pt;height:172.25pt;mso-position-horizontal-relative:page;mso-position-vertical-relative:paragraph;z-index:-1508" coordorigin="904,-183" coordsize="3425,3445">
            <v:group style="position:absolute;left:919;top:-168;width:2522;height:3400" coordorigin="919,-168" coordsize="2522,3400">
              <v:shape style="position:absolute;left:919;top:-168;width:2522;height:3400" coordorigin="919,-168" coordsize="2522,3400" path="m2045,-148l1467,-148,1505,-168,1994,-168,2045,-148e" filled="t" fillcolor="#C90618" stroked="f">
                <v:path arrowok="t"/>
                <v:fill/>
              </v:shape>
              <v:shape style="position:absolute;left:919;top:-168;width:2522;height:3400" coordorigin="919,-168" coordsize="2522,3400" path="m1508,-128l1354,-128,1392,-148,1545,-148,1508,-128e" filled="t" fillcolor="#C90618" stroked="f">
                <v:path arrowok="t"/>
                <v:fill/>
              </v:shape>
              <v:shape style="position:absolute;left:919;top:-168;width:2522;height:3400" coordorigin="919,-168" coordsize="2522,3400" path="m2194,-108l2088,-108,2039,-128,1939,-128,1888,-148,2095,-148,2194,-108e" filled="t" fillcolor="#C90618" stroked="f">
                <v:path arrowok="t"/>
                <v:fill/>
              </v:shape>
              <v:shape style="position:absolute;left:919;top:-168;width:2522;height:3400" coordorigin="919,-168" coordsize="2522,3400" path="m1397,-108l1280,-108,1317,-128,1434,-128,1397,-108e" filled="t" fillcolor="#C90618" stroked="f">
                <v:path arrowok="t"/>
                <v:fill/>
              </v:shape>
              <v:shape style="position:absolute;left:919;top:-168;width:2522;height:3400" coordorigin="919,-168" coordsize="2522,3400" path="m1287,-88l1207,-88,1244,-108,1324,-108,1287,-88e" filled="t" fillcolor="#C90618" stroked="f">
                <v:path arrowok="t"/>
                <v:fill/>
              </v:shape>
              <v:shape style="position:absolute;left:919;top:-168;width:2522;height:3400" coordorigin="919,-168" coordsize="2522,3400" path="m2151,3192l1993,3192,2044,3172,2094,3172,2144,3152,2193,3152,2289,3112,2428,3052,2517,3012,2604,2972,2646,2932,2687,2912,2801,2832,2837,2792,2872,2752,2907,2732,2940,2692,2973,2652,3004,2632,3064,2552,3120,2472,3172,2392,3219,2312,3261,2232,3281,2172,3299,2132,3315,2092,3331,2052,3369,1912,3373,1892,3377,1872,3388,1812,3396,1752,3403,1692,3408,1632,3410,1572,3411,1552,3411,1512,3409,1452,3405,1392,3399,1332,3390,1272,3380,1212,3368,1152,3330,1012,3314,972,3297,912,3278,872,3258,832,3237,792,3215,752,3192,692,3141,612,3086,532,3027,472,2996,432,2964,392,2931,352,2897,312,2862,292,2826,252,2789,232,2672,132,2632,112,2548,72,2505,32,2417,-8,2280,-68,2233,-68,2137,-108,2242,-108,2384,-48,2475,-8,2564,32,2607,72,2691,112,2805,212,2842,232,2879,272,2950,332,3016,412,3048,452,3079,472,3109,512,3137,552,3165,592,3191,652,3216,692,3240,732,3263,772,3284,812,3304,872,3323,912,3341,952,3357,1012,3395,1152,3397,1152,3401,1172,3413,1232,3423,1292,3430,1352,3436,1412,3439,1472,3440,1532,3440,1552,3438,1612,3434,1672,3427,1732,3419,1792,3408,1852,3396,1912,3358,2052,3342,2092,3325,2152,3307,2192,3287,2232,3266,2272,3244,2332,3196,2412,3144,2492,3087,2572,3026,2652,2994,2672,2961,2712,2927,2752,2892,2772,2856,2812,2819,2852,2703,2932,2661,2952,2619,2992,2531,3032,2486,3052,2440,3092,2346,3132,2298,3132,2151,3192e" filled="t" fillcolor="#C90618" stroked="f">
                <v:path arrowok="t"/>
                <v:fill/>
              </v:shape>
              <v:shape style="position:absolute;left:919;top:-168;width:2522;height:3400" coordorigin="919,-168" coordsize="2522,3400" path="m1180,-48l1100,-48,1171,-88,1251,-88,1180,-48e" filled="t" fillcolor="#C90618" stroked="f">
                <v:path arrowok="t"/>
                <v:fill/>
              </v:shape>
              <v:shape style="position:absolute;left:919;top:-168;width:2522;height:3400" coordorigin="919,-168" coordsize="2522,3400" path="m1075,-8l995,-8,1064,-48,1145,-48,1075,-8e" filled="t" fillcolor="#C90618" stroked="f">
                <v:path arrowok="t"/>
                <v:fill/>
              </v:shape>
              <v:shape style="position:absolute;left:919;top:-168;width:2522;height:3400" coordorigin="919,-168" coordsize="2522,3400" path="m963,72l960,72,939,52,924,32,919,12,926,-8,941,-28,987,-28,995,-8,1041,-8,1007,12,1007,32,1000,52,984,52,963,72e" filled="t" fillcolor="#C90618" stroked="f">
                <v:path arrowok="t"/>
                <v:fill/>
              </v:shape>
              <v:shape style="position:absolute;left:919;top:-168;width:2522;height:3400" coordorigin="919,-168" coordsize="2522,3400" path="m1109,3092l1027,3092,992,3072,939,3072,924,3052,919,3032,926,3012,941,2992,987,2992,1002,3012,1007,3032,1006,3052,1040,3052,1109,3092e" filled="t" fillcolor="#C90618" stroked="f">
                <v:path arrowok="t"/>
                <v:fill/>
              </v:shape>
              <v:shape style="position:absolute;left:919;top:-168;width:2522;height:3400" coordorigin="919,-168" coordsize="2522,3400" path="m1215,3132l1133,3132,1062,3092,1144,3092,1215,3132e" filled="t" fillcolor="#C90618" stroked="f">
                <v:path arrowok="t"/>
                <v:fill/>
              </v:shape>
              <v:shape style="position:absolute;left:919;top:-168;width:2522;height:3400" coordorigin="919,-168" coordsize="2522,3400" path="m1360,3172l1242,3172,1169,3132,1251,3132,1287,3152,1323,3152,1360,3172e" filled="t" fillcolor="#C90618" stroked="f">
                <v:path arrowok="t"/>
                <v:fill/>
              </v:shape>
              <v:shape style="position:absolute;left:919;top:-168;width:2522;height:3400" coordorigin="919,-168" coordsize="2522,3400" path="m1471,3192l1316,3192,1278,3172,1434,3172,1471,3192e" filled="t" fillcolor="#C90618" stroked="f">
                <v:path arrowok="t"/>
                <v:fill/>
              </v:shape>
              <v:shape style="position:absolute;left:919;top:-168;width:2522;height:3400" coordorigin="919,-168" coordsize="2522,3400" path="m1583,3212l1428,3212,1390,3192,1545,3192,1583,3212e" filled="t" fillcolor="#C90618" stroked="f">
                <v:path arrowok="t"/>
                <v:fill/>
              </v:shape>
              <v:shape style="position:absolute;left:919;top:-168;width:2522;height:3400" coordorigin="919,-168" coordsize="2522,3400" path="m2049,3212l1839,3212,1891,3192,2100,3192,2049,3212e" filled="t" fillcolor="#C90618" stroked="f">
                <v:path arrowok="t"/>
                <v:fill/>
              </v:shape>
              <v:shape style="position:absolute;left:919;top:-168;width:2522;height:3400" coordorigin="919,-168" coordsize="2522,3400" path="m1946,3232l1542,3232,1504,3212,1998,3212,1946,3232e" filled="t" fillcolor="#C90618" stroked="f">
                <v:path arrowok="t"/>
                <v:fill/>
              </v:shape>
            </v:group>
            <v:group style="position:absolute;left:919;top:-168;width:2523;height:3415" coordorigin="919,-168" coordsize="2523,3415">
              <v:shape style="position:absolute;left:919;top:-168;width:2523;height:3415" coordorigin="919,-168" coordsize="2523,3415" path="m3395,1153l3383,1107,3374,1072,3366,1047,3363,1031,3358,1016,3358,1013,3315,896,3263,782,3204,674,3138,571,2984,379,2805,213,2739,163,2719,148,2705,138,2693,128,2691,127,2586,61,2476,3,2361,-48,2243,-89,2120,-123,1995,-148,1865,-163,1734,-168,1543,-157,1355,-126,1171,-73,995,1,981,-11,964,-14,933,-2,919,29,933,62,964,74,995,62,1008,29,1008,26,1180,-46,1361,-97,1546,-128,1734,-139,1863,-134,1990,-119,2113,-96,2234,-63,2350,-22,2461,27,2570,83,2673,148,2711,177,2740,198,2760,214,2774,224,2788,234,2789,236,2965,399,3115,587,3180,689,3238,796,3288,907,3330,1022,3343,1067,3353,1102,3359,1126,3364,1142,3369,1157,3369,1159,3400,1346,3411,1539,3400,1731,3370,1916,3358,1962,3348,1996,3341,2021,3336,2037,3331,2052,3331,2054,3290,2168,3241,2277,3185,2383,3121,2483,2974,2669,2801,2833,2735,2883,2715,2898,2701,2908,2689,2918,2688,2919,2584,2987,2474,3046,2360,3097,2241,3141,2120,3174,1994,3199,1865,3214,1734,3219,1546,3208,1361,3177,1180,3124,1006,3053,1008,3046,995,3014,964,3002,933,3014,919,3046,933,3077,964,3089,993,3078,1169,3151,1354,3204,1543,3236,1734,3247,1868,3242,1999,3227,2126,3202,2251,3167,2371,3123,2486,3072,2598,3012,2704,2944,2771,2893,2791,2877,2805,2867,2819,2857,2820,2856,2994,2688,3144,2499,3209,2397,3266,2289,3316,2178,3359,2062,3380,1982,3388,1957,3391,1941,3396,1926,3396,1923,3430,1733,3441,1539,3430,1343,3395,1153xe" filled="f" stroked="t" strokeweight="1.5pt" strokecolor="#C90618">
                <v:path arrowok="t"/>
              </v:shape>
              <v:shape style="position:absolute;left:2901;top:2479;width:1428;height:388" type="#_x0000_t75">
                <v:imagedata r:id="rId71" o:title=""/>
              </v:shape>
              <v:shape style="position:absolute;left:2902;top:207;width:1426;height:387" type="#_x0000_t75">
                <v:imagedata r:id="rId72" o:title=""/>
              </v:shape>
            </v:group>
            <w10:wrap type="none"/>
          </v:group>
        </w:pict>
      </w:r>
      <w:r>
        <w:rPr/>
        <w:pict>
          <v:group style="position:absolute;margin-left:326.1875pt;margin-top:-9.151361pt;width:184.283487pt;height:172.25pt;mso-position-horizontal-relative:page;mso-position-vertical-relative:paragraph;z-index:-1507" coordorigin="6524,-183" coordsize="3686,3445">
            <v:shape style="position:absolute;left:9823;top:2698;width:387;height:387" type="#_x0000_t75">
              <v:imagedata r:id="rId73" o:title=""/>
            </v:shape>
            <v:group style="position:absolute;left:6538;top:-168;width:2519;height:3400" coordorigin="6538,-168" coordsize="2519,3400">
              <v:shape style="position:absolute;left:6538;top:-168;width:2519;height:3400" coordorigin="6538,-168" coordsize="2519,3400" path="m7663,-148l7085,-148,7123,-168,7612,-168,7663,-148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7126,-128l6973,-128,7010,-148,7164,-148,7126,-128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7812,-108l7706,-108,7657,-128,7557,-128,7506,-148,7713,-148,7812,-108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7015,-108l6899,-108,6936,-128,7052,-128,7015,-108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6906,-88l6826,-88,6862,-108,6942,-108,6906,-88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7769,3192l7612,3192,7662,3172,7713,3172,7762,3152,7811,3152,7907,3112,8047,3052,8136,3012,8222,2972,8264,2932,8305,2912,8418,2832,8454,2792,8490,2752,8524,2732,8558,2692,8590,2652,8622,2632,8682,2552,8737,2472,8789,2392,8836,2312,8878,2232,8898,2172,8916,2132,8932,2092,8948,2052,8986,1912,8990,1892,8994,1872,9005,1812,9014,1752,9021,1692,9026,1632,9028,1572,9029,1552,9029,1512,9027,1452,9023,1392,9017,1332,9009,1272,8998,1212,8986,1152,8947,1012,8931,972,8914,912,8896,872,8876,832,8855,792,8833,752,8810,692,8759,612,8705,532,8646,472,8615,432,8582,392,8549,352,8515,312,8480,292,8444,252,8407,232,8291,132,8250,112,8166,72,8123,32,8035,-8,7898,-68,7851,-68,7755,-108,7860,-108,8002,-48,8093,-8,8182,32,8224,72,8308,112,8423,212,8461,232,8497,272,8568,332,8635,412,8666,452,8697,472,8727,512,8755,552,8782,592,8809,652,8834,692,8857,732,8880,772,8901,812,8921,872,8940,912,8958,952,8974,1012,9013,1152,9015,1152,9019,1172,9031,1232,9040,1292,9048,1352,9053,1412,9056,1472,9057,1512,9057,1552,9055,1612,9051,1672,9045,1732,9037,1792,9026,1852,9014,1912,8976,2052,8960,2092,8943,2152,8925,2192,8905,2232,8884,2272,8862,2332,8814,2412,8762,2492,8705,2572,8644,2652,8612,2672,8579,2712,8545,2752,8509,2772,8474,2812,8437,2852,8321,2932,8280,2952,8237,2992,8149,3032,8104,3052,8058,3092,7965,3132,7917,3132,7769,3192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6799,-48l6719,-48,6790,-88,6870,-88,6799,-48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6694,-8l6614,-8,6683,-48,6763,-48,6694,-8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6625,12l6538,12,6545,-8,6561,-28,6606,-28,6614,-8,6659,-8,6625,12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6582,72l6580,72,6559,52,6544,32,6538,12,6625,12,6619,52,6603,52,6582,72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6728,3092l6646,3092,6612,3072,6559,3072,6544,3052,6538,3032,6545,3012,6561,2992,6605,2992,6620,3012,6625,3032,6625,3052,6659,3052,6728,3092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6834,3132l6752,3132,6681,3092,6763,3092,6834,3132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6979,3172l6861,3172,6788,3132,6870,3132,6906,3152,6942,3152,6979,3172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7089,3192l6935,3192,6898,3172,7052,3172,7089,3192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7201,3212l7047,3212,7009,3192,7164,3192,7201,3212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7668,3212l7457,3212,7509,3192,7719,3192,7668,3212e" filled="t" fillcolor="#262672" stroked="f">
                <v:path arrowok="t"/>
                <v:fill/>
              </v:shape>
              <v:shape style="position:absolute;left:6538;top:-168;width:2519;height:3400" coordorigin="6538,-168" coordsize="2519,3400" path="m7564,3232l7160,3232,7122,3212,7616,3212,7564,3232e" filled="t" fillcolor="#262672" stroked="f">
                <v:path arrowok="t"/>
                <v:fill/>
              </v:shape>
            </v:group>
            <v:group style="position:absolute;left:6539;top:-168;width:2519;height:3415" coordorigin="6539,-168" coordsize="2519,3415">
              <v:shape style="position:absolute;left:6539;top:-168;width:2519;height:3415" coordorigin="6539,-168" coordsize="2519,3415" path="m9014,1153l9000,1107,8991,1072,8984,1047,8979,1031,8975,1016,8974,1013,8931,896,8880,782,8821,674,8755,571,8603,379,8424,213,8358,163,8336,148,8324,138,8310,128,8309,127,8204,61,8094,3,7980,-48,7861,-89,7739,-123,7613,-148,7484,-163,7353,-168,7161,-157,6973,-126,6790,-73,6615,1,6600,-11,6583,-14,6551,-2,6539,29,6551,62,6583,74,6614,62,6626,29,6626,26,6799,-46,6979,-97,7164,-128,7353,-139,7481,-134,7608,-119,7731,-96,7851,-63,7968,-22,8080,27,8188,83,8291,148,8330,177,8359,198,8379,214,8393,224,8406,234,8408,236,8583,399,8733,587,8798,689,8855,796,8905,907,8948,1022,8960,1067,8970,1102,8976,1126,8981,1142,8986,1157,8986,1159,9019,1346,9030,1539,9019,1731,8986,1916,8974,1962,8965,1996,8958,2021,8954,2037,8949,2052,8949,2054,8908,2168,8858,2277,8738,2483,8590,2669,8419,2833,8381,2862,8354,2883,8334,2898,8320,2908,8308,2918,8203,2987,8093,3046,7979,3097,7860,3141,7739,3174,7613,3199,7484,3214,7353,3219,7164,3208,6979,3177,6799,3124,6626,3053,6626,3046,6614,3014,6583,3002,6551,3014,6539,3046,6551,3077,6583,3089,6613,3078,6789,3151,6973,3204,7161,3236,7353,3247,7486,3242,7618,3227,7745,3202,7869,3167,7989,3123,8105,3072,8216,3012,8323,2944,8389,2893,8410,2877,8424,2867,8436,2857,8438,2856,8613,2688,8763,2499,8828,2397,8884,2289,8934,2178,8976,2062,8989,2016,8999,1982,9005,1957,9010,1941,9015,1926,9015,1923,9046,1733,9058,1539,9046,1343,9014,1153xe" filled="f" stroked="t" strokeweight="1.5pt" strokecolor="#262672">
                <v:path arrowok="t"/>
              </v:shape>
              <v:shape style="position:absolute;left:8967;top:1342;width:1243;height:388" type="#_x0000_t75">
                <v:imagedata r:id="rId74" o:title=""/>
              </v:shape>
            </v:group>
            <v:group style="position:absolute;left:8552;top:2879;width:26;height:26" coordorigin="8552,2879" coordsize="26,26">
              <v:shape style="position:absolute;left:8552;top:2879;width:26;height:26" coordorigin="8552,2879" coordsize="26,26" path="m8578,2892l8552,2892,8552,2885,8558,2879,8572,2879,8578,2885,8578,2892e" filled="t" fillcolor="#262672" stroked="f">
                <v:path arrowok="t"/>
                <v:fill/>
              </v:shape>
              <v:shape style="position:absolute;left:8552;top:2879;width:26;height:26" coordorigin="8552,2879" coordsize="26,26" path="m8572,2905l8558,2905,8552,2899,8552,2892,8578,2892,8578,2899,8572,2905e" filled="t" fillcolor="#262672" stroked="f">
                <v:path arrowok="t"/>
                <v:fill/>
              </v:shape>
            </v:group>
            <v:group style="position:absolute;left:8483;top:2879;width:26;height:26" coordorigin="8483,2879" coordsize="26,26">
              <v:shape style="position:absolute;left:8483;top:2879;width:26;height:26" coordorigin="8483,2879" coordsize="26,26" path="m8509,2892l8483,2892,8483,2885,8489,2879,8504,2879,8509,2885,8509,2892e" filled="t" fillcolor="#262672" stroked="f">
                <v:path arrowok="t"/>
                <v:fill/>
              </v:shape>
              <v:shape style="position:absolute;left:8483;top:2879;width:26;height:26" coordorigin="8483,2879" coordsize="26,26" path="m8504,2905l8489,2905,8483,2899,8483,2892,8509,2892,8509,2899,8504,2905e" filled="t" fillcolor="#262672" stroked="f">
                <v:path arrowok="t"/>
                <v:fill/>
              </v:shape>
            </v:group>
            <v:group style="position:absolute;left:8621;top:2879;width:25;height:26" coordorigin="8621,2879" coordsize="25,26">
              <v:shape style="position:absolute;left:8621;top:2879;width:25;height:26" coordorigin="8621,2879" coordsize="25,26" path="m8645,2892l8621,2892,8621,2885,8626,2879,8640,2879,8645,2885,8645,2892e" filled="t" fillcolor="#262672" stroked="f">
                <v:path arrowok="t"/>
                <v:fill/>
              </v:shape>
              <v:shape style="position:absolute;left:8621;top:2879;width:25;height:26" coordorigin="8621,2879" coordsize="25,26" path="m8640,2905l8626,2905,8621,2899,8621,2892,8645,2892,8645,2899,8640,2905e" filled="t" fillcolor="#262672" stroked="f">
                <v:path arrowok="t"/>
                <v:fill/>
              </v:shape>
            </v:group>
            <v:group style="position:absolute;left:8688;top:2879;width:26;height:26" coordorigin="8688,2879" coordsize="26,26">
              <v:shape style="position:absolute;left:8688;top:2879;width:26;height:26" coordorigin="8688,2879" coordsize="26,26" path="m8714,2892l8688,2892,8688,2885,8694,2879,8708,2879,8714,2885,8714,2892e" filled="t" fillcolor="#262672" stroked="f">
                <v:path arrowok="t"/>
                <v:fill/>
              </v:shape>
              <v:shape style="position:absolute;left:8688;top:2879;width:26;height:26" coordorigin="8688,2879" coordsize="26,26" path="m8708,2905l8694,2905,8688,2899,8688,2892,8714,2892,8714,2899,8708,2905e" filled="t" fillcolor="#262672" stroked="f">
                <v:path arrowok="t"/>
                <v:fill/>
              </v:shape>
            </v:group>
            <v:group style="position:absolute;left:8757;top:2879;width:26;height:26" coordorigin="8757,2879" coordsize="26,26">
              <v:shape style="position:absolute;left:8757;top:2879;width:26;height:26" coordorigin="8757,2879" coordsize="26,26" path="m8783,2892l8757,2892,8757,2885,8763,2879,8777,2879,8783,2885,8783,2892e" filled="t" fillcolor="#262672" stroked="f">
                <v:path arrowok="t"/>
                <v:fill/>
              </v:shape>
              <v:shape style="position:absolute;left:8757;top:2879;width:26;height:26" coordorigin="8757,2879" coordsize="26,26" path="m8777,2905l8763,2905,8757,2899,8757,2892,8783,2892,8783,2899,8777,2905e" filled="t" fillcolor="#262672" stroked="f">
                <v:path arrowok="t"/>
                <v:fill/>
              </v:shape>
            </v:group>
            <v:group style="position:absolute;left:8825;top:2879;width:26;height:26" coordorigin="8825,2879" coordsize="26,26">
              <v:shape style="position:absolute;left:8825;top:2879;width:26;height:26" coordorigin="8825,2879" coordsize="26,26" path="m8851,2892l8825,2892,8825,2885,8831,2879,8845,2879,8851,2885,8851,2892e" filled="t" fillcolor="#262672" stroked="f">
                <v:path arrowok="t"/>
                <v:fill/>
              </v:shape>
              <v:shape style="position:absolute;left:8825;top:2879;width:26;height:26" coordorigin="8825,2879" coordsize="26,26" path="m8845,2905l8831,2905,8825,2899,8825,2892,8851,2892,8851,2899,8845,2905e" filled="t" fillcolor="#262672" stroked="f">
                <v:path arrowok="t"/>
                <v:fill/>
              </v:shape>
            </v:group>
            <v:group style="position:absolute;left:8894;top:2879;width:26;height:26" coordorigin="8894,2879" coordsize="26,26">
              <v:shape style="position:absolute;left:8894;top:2879;width:26;height:26" coordorigin="8894,2879" coordsize="26,26" path="m8920,2892l8894,2892,8894,2885,8900,2879,8914,2879,8920,2885,8920,2892e" filled="t" fillcolor="#262672" stroked="f">
                <v:path arrowok="t"/>
                <v:fill/>
              </v:shape>
              <v:shape style="position:absolute;left:8894;top:2879;width:26;height:26" coordorigin="8894,2879" coordsize="26,26" path="m8914,2905l8900,2905,8894,2899,8894,2892,8920,2892,8920,2899,8914,2905e" filled="t" fillcolor="#262672" stroked="f">
                <v:path arrowok="t"/>
                <v:fill/>
              </v:shape>
            </v:group>
            <v:group style="position:absolute;left:8963;top:2879;width:26;height:26" coordorigin="8963,2879" coordsize="26,26">
              <v:shape style="position:absolute;left:8963;top:2879;width:26;height:26" coordorigin="8963,2879" coordsize="26,26" path="m8989,2892l8963,2892,8963,2885,8968,2879,8983,2879,8989,2885,8989,2892e" filled="t" fillcolor="#262672" stroked="f">
                <v:path arrowok="t"/>
                <v:fill/>
              </v:shape>
              <v:shape style="position:absolute;left:8963;top:2879;width:26;height:26" coordorigin="8963,2879" coordsize="26,26" path="m8983,2905l8968,2905,8963,2899,8963,2892,8989,2892,8989,2899,8983,2905e" filled="t" fillcolor="#262672" stroked="f">
                <v:path arrowok="t"/>
                <v:fill/>
              </v:shape>
            </v:group>
            <v:group style="position:absolute;left:9031;top:2879;width:26;height:26" coordorigin="9031,2879" coordsize="26,26">
              <v:shape style="position:absolute;left:9031;top:2879;width:26;height:26" coordorigin="9031,2879" coordsize="26,26" path="m9057,2892l9031,2892,9031,2885,9037,2879,9051,2879,9057,2885,9057,2892e" filled="t" fillcolor="#262672" stroked="f">
                <v:path arrowok="t"/>
                <v:fill/>
              </v:shape>
              <v:shape style="position:absolute;left:9031;top:2879;width:26;height:26" coordorigin="9031,2879" coordsize="26,26" path="m9051,2905l9037,2905,9031,2899,9031,2892,9057,2892,9057,2899,9051,2905e" filled="t" fillcolor="#262672" stroked="f">
                <v:path arrowok="t"/>
                <v:fill/>
              </v:shape>
            </v:group>
            <v:group style="position:absolute;left:9100;top:2879;width:25;height:26" coordorigin="9100,2879" coordsize="25,26">
              <v:shape style="position:absolute;left:9100;top:2879;width:25;height:26" coordorigin="9100,2879" coordsize="25,26" path="m9125,2892l9100,2892,9100,2885,9105,2879,9119,2879,9125,2885,9125,2892e" filled="t" fillcolor="#262672" stroked="f">
                <v:path arrowok="t"/>
                <v:fill/>
              </v:shape>
              <v:shape style="position:absolute;left:9100;top:2879;width:25;height:26" coordorigin="9100,2879" coordsize="25,26" path="m9119,2905l9105,2905,9100,2899,9100,2892,9125,2892,9125,2899,9119,2905e" filled="t" fillcolor="#262672" stroked="f">
                <v:path arrowok="t"/>
                <v:fill/>
              </v:shape>
            </v:group>
            <v:group style="position:absolute;left:9169;top:2879;width:25;height:26" coordorigin="9169,2879" coordsize="25,26">
              <v:shape style="position:absolute;left:9169;top:2879;width:25;height:26" coordorigin="9169,2879" coordsize="25,26" path="m9193,2892l9169,2892,9169,2885,9174,2879,9188,2879,9193,2885,9193,2892e" filled="t" fillcolor="#262672" stroked="f">
                <v:path arrowok="t"/>
                <v:fill/>
              </v:shape>
              <v:shape style="position:absolute;left:9169;top:2879;width:25;height:26" coordorigin="9169,2879" coordsize="25,26" path="m9188,2905l9174,2905,9169,2899,9169,2892,9193,2892,9193,2899,9188,2905e" filled="t" fillcolor="#262672" stroked="f">
                <v:path arrowok="t"/>
                <v:fill/>
              </v:shape>
            </v:group>
            <v:group style="position:absolute;left:9237;top:2879;width:25;height:26" coordorigin="9237,2879" coordsize="25,26">
              <v:shape style="position:absolute;left:9237;top:2879;width:25;height:26" coordorigin="9237,2879" coordsize="25,26" path="m9262,2892l9237,2892,9237,2885,9243,2879,9256,2879,9262,2885,9262,2892e" filled="t" fillcolor="#262672" stroked="f">
                <v:path arrowok="t"/>
                <v:fill/>
              </v:shape>
              <v:shape style="position:absolute;left:9237;top:2879;width:25;height:26" coordorigin="9237,2879" coordsize="25,26" path="m9256,2905l9243,2905,9237,2899,9237,2892,9262,2892,9262,2899,9256,2905e" filled="t" fillcolor="#262672" stroked="f">
                <v:path arrowok="t"/>
                <v:fill/>
              </v:shape>
            </v:group>
            <v:group style="position:absolute;left:9306;top:2879;width:25;height:26" coordorigin="9306,2879" coordsize="25,26">
              <v:shape style="position:absolute;left:9306;top:2879;width:25;height:26" coordorigin="9306,2879" coordsize="25,26" path="m9330,2892l9306,2892,9306,2885,9311,2879,9325,2879,9330,2885,9330,2892e" filled="t" fillcolor="#262672" stroked="f">
                <v:path arrowok="t"/>
                <v:fill/>
              </v:shape>
              <v:shape style="position:absolute;left:9306;top:2879;width:25;height:26" coordorigin="9306,2879" coordsize="25,26" path="m9325,2905l9311,2905,9306,2899,9306,2892,9330,2892,9330,2899,9325,2905e" filled="t" fillcolor="#262672" stroked="f">
                <v:path arrowok="t"/>
                <v:fill/>
              </v:shape>
            </v:group>
            <v:group style="position:absolute;left:9374;top:2879;width:26;height:26" coordorigin="9374,2879" coordsize="26,26">
              <v:shape style="position:absolute;left:9374;top:2879;width:26;height:26" coordorigin="9374,2879" coordsize="26,26" path="m9400,2892l9374,2892,9374,2885,9380,2879,9395,2879,9400,2885,9400,2892e" filled="t" fillcolor="#262672" stroked="f">
                <v:path arrowok="t"/>
                <v:fill/>
              </v:shape>
              <v:shape style="position:absolute;left:9374;top:2879;width:26;height:26" coordorigin="9374,2879" coordsize="26,26" path="m9395,2905l9380,2905,9374,2899,9374,2892,9400,2892,9400,2899,9395,2905e" filled="t" fillcolor="#262672" stroked="f">
                <v:path arrowok="t"/>
                <v:fill/>
              </v:shape>
            </v:group>
            <v:group style="position:absolute;left:9443;top:2879;width:26;height:26" coordorigin="9443,2879" coordsize="26,26">
              <v:shape style="position:absolute;left:9443;top:2879;width:26;height:26" coordorigin="9443,2879" coordsize="26,26" path="m9469,2892l9443,2892,9443,2885,9449,2879,9463,2879,9469,2885,9469,2892e" filled="t" fillcolor="#262672" stroked="f">
                <v:path arrowok="t"/>
                <v:fill/>
              </v:shape>
              <v:shape style="position:absolute;left:9443;top:2879;width:26;height:26" coordorigin="9443,2879" coordsize="26,26" path="m9463,2905l9449,2905,9443,2899,9443,2892,9469,2892,9469,2899,9463,2905e" filled="t" fillcolor="#262672" stroked="f">
                <v:path arrowok="t"/>
                <v:fill/>
              </v:shape>
            </v:group>
            <v:group style="position:absolute;left:9512;top:2879;width:26;height:26" coordorigin="9512,2879" coordsize="26,26">
              <v:shape style="position:absolute;left:9512;top:2879;width:26;height:26" coordorigin="9512,2879" coordsize="26,26" path="m9538,2892l9512,2892,9512,2885,9518,2879,9532,2879,9538,2885,9538,2892e" filled="t" fillcolor="#262672" stroked="f">
                <v:path arrowok="t"/>
                <v:fill/>
              </v:shape>
              <v:shape style="position:absolute;left:9512;top:2879;width:26;height:26" coordorigin="9512,2879" coordsize="26,26" path="m9532,2905l9518,2905,9512,2899,9512,2892,9538,2892,9538,2899,9532,2905e" filled="t" fillcolor="#262672" stroked="f">
                <v:path arrowok="t"/>
                <v:fill/>
              </v:shape>
            </v:group>
            <v:group style="position:absolute;left:9580;top:2879;width:25;height:26" coordorigin="9580,2879" coordsize="25,26">
              <v:shape style="position:absolute;left:9580;top:2879;width:25;height:26" coordorigin="9580,2879" coordsize="25,26" path="m9605,2892l9580,2892,9580,2885,9586,2879,9599,2879,9605,2885,9605,2892e" filled="t" fillcolor="#262672" stroked="f">
                <v:path arrowok="t"/>
                <v:fill/>
              </v:shape>
              <v:shape style="position:absolute;left:9580;top:2879;width:25;height:26" coordorigin="9580,2879" coordsize="25,26" path="m9599,2905l9586,2905,9580,2899,9580,2892,9605,2892,9605,2899,9599,2905e" filled="t" fillcolor="#262672" stroked="f">
                <v:path arrowok="t"/>
                <v:fill/>
              </v:shape>
            </v:group>
            <v:group style="position:absolute;left:9648;top:2879;width:26;height:26" coordorigin="9648,2879" coordsize="26,26">
              <v:shape style="position:absolute;left:9648;top:2879;width:26;height:26" coordorigin="9648,2879" coordsize="26,26" path="m9674,2892l9648,2892,9648,2885,9654,2879,9668,2879,9674,2885,9674,2892e" filled="t" fillcolor="#262672" stroked="f">
                <v:path arrowok="t"/>
                <v:fill/>
              </v:shape>
              <v:shape style="position:absolute;left:9648;top:2879;width:26;height:26" coordorigin="9648,2879" coordsize="26,26" path="m9668,2905l9654,2905,9648,2899,9648,2892,9674,2892,9674,2899,9668,2905e" filled="t" fillcolor="#262672" stroked="f">
                <v:path arrowok="t"/>
                <v:fill/>
              </v:shape>
            </v:group>
            <v:group style="position:absolute;left:9716;top:2879;width:26;height:26" coordorigin="9716,2879" coordsize="26,26">
              <v:shape style="position:absolute;left:9716;top:2879;width:26;height:26" coordorigin="9716,2879" coordsize="26,26" path="m9742,2892l9716,2892,9716,2885,9722,2879,9736,2879,9742,2885,9742,2892e" filled="t" fillcolor="#262672" stroked="f">
                <v:path arrowok="t"/>
                <v:fill/>
              </v:shape>
              <v:shape style="position:absolute;left:9716;top:2879;width:26;height:26" coordorigin="9716,2879" coordsize="26,26" path="m9736,2905l9722,2905,9716,2899,9716,2892,9742,2892,9742,2899,9736,2905e" filled="t" fillcolor="#262672" stroked="f">
                <v:path arrowok="t"/>
                <v:fill/>
              </v:shape>
            </v:group>
            <v:group style="position:absolute;left:9785;top:2879;width:26;height:26" coordorigin="9785,2879" coordsize="26,26">
              <v:shape style="position:absolute;left:9785;top:2879;width:26;height:26" coordorigin="9785,2879" coordsize="26,26" path="m9811,2892l9785,2892,9785,2885,9791,2879,9805,2879,9811,2885,9811,2892e" filled="t" fillcolor="#262672" stroked="f">
                <v:path arrowok="t"/>
                <v:fill/>
              </v:shape>
              <v:shape style="position:absolute;left:9785;top:2879;width:26;height:26" coordorigin="9785,2879" coordsize="26,26" path="m9805,2905l9791,2905,9785,2899,9785,2892,9811,2892,9811,2899,9805,2905e" filled="t" fillcolor="#262672" stroked="f">
                <v:path arrowok="t"/>
                <v:fill/>
              </v:shape>
            </v:group>
            <v:group style="position:absolute;left:9854;top:2879;width:26;height:26" coordorigin="9854,2879" coordsize="26,26">
              <v:shape style="position:absolute;left:9854;top:2879;width:26;height:26" coordorigin="9854,2879" coordsize="26,26" path="m9880,2892l9854,2892,9854,2885,9859,2879,9874,2879,9880,2885,9880,2892e" filled="t" fillcolor="#262672" stroked="f">
                <v:path arrowok="t"/>
                <v:fill/>
              </v:shape>
              <v:shape style="position:absolute;left:9854;top:2879;width:26;height:26" coordorigin="9854,2879" coordsize="26,26" path="m9874,2905l9859,2905,9854,2899,9854,2892,9880,2892,9880,2899,9874,2905e" filled="t" fillcolor="#262672" stroked="f">
                <v:path arrowok="t"/>
                <v:fill/>
              </v:shape>
            </v:group>
            <v:group style="position:absolute;left:9922;top:2879;width:26;height:26" coordorigin="9922,2879" coordsize="26,26">
              <v:shape style="position:absolute;left:9922;top:2879;width:26;height:26" coordorigin="9922,2879" coordsize="26,26" path="m9948,2892l9922,2892,9922,2885,9928,2879,9942,2879,9948,2885,9948,2892e" filled="t" fillcolor="#262672" stroked="f">
                <v:path arrowok="t"/>
                <v:fill/>
              </v:shape>
              <v:shape style="position:absolute;left:9922;top:2879;width:26;height:26" coordorigin="9922,2879" coordsize="26,26" path="m9942,2905l9928,2905,9922,2899,9922,2892,9948,2892,9948,2899,9942,2905e" filled="t" fillcolor="#262672" stroked="f">
                <v:path arrowok="t"/>
                <v:fill/>
              </v:shape>
            </v:group>
            <v:group style="position:absolute;left:9991;top:2879;width:26;height:26" coordorigin="9991,2879" coordsize="26,26">
              <v:shape style="position:absolute;left:9991;top:2879;width:26;height:26" coordorigin="9991,2879" coordsize="26,26" path="m10017,2892l9991,2892,9991,2885,9997,2879,10011,2879,10017,2885,10017,2892e" filled="t" fillcolor="#262672" stroked="f">
                <v:path arrowok="t"/>
                <v:fill/>
              </v:shape>
              <v:shape style="position:absolute;left:9991;top:2879;width:26;height:26" coordorigin="9991,2879" coordsize="26,26" path="m10011,2905l9997,2905,9991,2899,9991,2892,10017,2892,10017,2899,10011,2905e" filled="t" fillcolor="#262672" stroked="f">
                <v:path arrowok="t"/>
                <v:fill/>
              </v:shape>
            </v:group>
            <v:group style="position:absolute;left:8293;top:2817;width:148;height:148" coordorigin="8293,2817" coordsize="148,148">
              <v:shape style="position:absolute;left:8293;top:2817;width:148;height:148" coordorigin="8293,2817" coordsize="148,148" path="m8441,2890l8293,2890,8297,2868,8340,2822,8367,2817,8389,2820,8436,2863,8441,2890e" filled="t" fillcolor="#262672" stroked="f">
                <v:path arrowok="t"/>
                <v:fill/>
              </v:shape>
              <v:shape style="position:absolute;left:8293;top:2817;width:148;height:148" coordorigin="8293,2817" coordsize="148,148" path="m8367,2964l8309,2936,8293,2890,8441,2890,8413,2948,8372,2964,8367,2964e" filled="t" fillcolor="#262672" stroked="f">
                <v:path arrowok="t"/>
                <v:fill/>
              </v:shape>
            </v:group>
            <v:group style="position:absolute;left:8323;top:2846;width:88;height:88" coordorigin="8323,2846" coordsize="88,88">
              <v:shape style="position:absolute;left:8323;top:2846;width:88;height:88" coordorigin="8323,2846" coordsize="88,88" path="m8411,2890l8323,2890,8328,2869,8343,2853,8364,2847,8367,2846,8388,2852,8404,2867,8411,2888,8411,2890e" filled="t" fillcolor="#262672" stroked="f">
                <v:path arrowok="t"/>
                <v:fill/>
              </v:shape>
              <v:shape style="position:absolute;left:8323;top:2846;width:88;height:88" coordorigin="8323,2846" coordsize="88,88" path="m8367,2935l8345,2929,8330,2914,8323,2893,8323,2890,8411,2890,8405,2912,8391,2928,8370,2934,8367,2935e" filled="t" fillcolor="#262672" stroked="f">
                <v:path arrowok="t"/>
                <v:fill/>
              </v:shape>
              <v:shape style="position:absolute;left:8277;top:-1;width:1933;height:387" type="#_x0000_t75">
                <v:imagedata r:id="rId75" o:title=""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w w:val="202"/>
          <w:b/>
          <w:bCs/>
          <w:position w:val="-7"/>
        </w:rPr>
        <w:t>“</w:t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1"/>
          <w:w w:val="99"/>
          <w:b/>
          <w:bCs/>
          <w:position w:val="-7"/>
        </w:rPr>
        <w:t>8</w:t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0"/>
          <w:w w:val="100"/>
          <w:b/>
          <w:bCs/>
          <w:position w:val="-7"/>
        </w:rPr>
        <w:t>个明确</w:t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0"/>
          <w:w w:val="202"/>
          <w:b/>
          <w:bCs/>
          <w:position w:val="-7"/>
        </w:rPr>
        <w:t>”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582" w:lineRule="exact"/>
        <w:ind w:left="1495" w:right="-136"/>
        <w:jc w:val="left"/>
        <w:tabs>
          <w:tab w:pos="7060" w:val="left"/>
        </w:tabs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>
          <w:rFonts w:ascii="Microsoft YaHei UI" w:hAnsi="Microsoft YaHei UI" w:cs="Microsoft YaHei UI" w:eastAsia="Microsoft YaHei UI"/>
          <w:sz w:val="56"/>
          <w:szCs w:val="56"/>
          <w:color w:val="C90618"/>
          <w:spacing w:val="0"/>
          <w:w w:val="100"/>
          <w:b/>
          <w:bCs/>
          <w:position w:val="7"/>
        </w:rPr>
        <w:t>核</w:t>
        <w:tab/>
      </w:r>
      <w:r>
        <w:rPr>
          <w:rFonts w:ascii="Microsoft YaHei UI" w:hAnsi="Microsoft YaHei UI" w:cs="Microsoft YaHei UI" w:eastAsia="Microsoft YaHei UI"/>
          <w:sz w:val="56"/>
          <w:szCs w:val="56"/>
          <w:color w:val="C90618"/>
          <w:spacing w:val="0"/>
          <w:w w:val="100"/>
          <w:b/>
          <w:bCs/>
          <w:position w:val="7"/>
        </w:rPr>
      </w:r>
      <w:r>
        <w:rPr>
          <w:rFonts w:ascii="Microsoft YaHei UI" w:hAnsi="Microsoft YaHei UI" w:cs="Microsoft YaHei UI" w:eastAsia="Microsoft YaHei UI"/>
          <w:sz w:val="56"/>
          <w:szCs w:val="56"/>
          <w:color w:val="262672"/>
          <w:spacing w:val="0"/>
          <w:w w:val="100"/>
          <w:b/>
          <w:bCs/>
          <w:position w:val="-1"/>
        </w:rPr>
        <w:t>思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583" w:lineRule="exact"/>
        <w:ind w:left="1495" w:right="-133"/>
        <w:jc w:val="left"/>
        <w:tabs>
          <w:tab w:pos="7060" w:val="left"/>
        </w:tabs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>
          <w:rFonts w:ascii="Microsoft YaHei UI" w:hAnsi="Microsoft YaHei UI" w:cs="Microsoft YaHei UI" w:eastAsia="Microsoft YaHei UI"/>
          <w:sz w:val="56"/>
          <w:szCs w:val="56"/>
          <w:color w:val="C90618"/>
          <w:spacing w:val="0"/>
          <w:w w:val="100"/>
          <w:b/>
          <w:bCs/>
          <w:position w:val="5"/>
        </w:rPr>
        <w:t>心</w:t>
        <w:tab/>
      </w:r>
      <w:r>
        <w:rPr>
          <w:rFonts w:ascii="Microsoft YaHei UI" w:hAnsi="Microsoft YaHei UI" w:cs="Microsoft YaHei UI" w:eastAsia="Microsoft YaHei UI"/>
          <w:sz w:val="56"/>
          <w:szCs w:val="56"/>
          <w:color w:val="C90618"/>
          <w:spacing w:val="0"/>
          <w:w w:val="100"/>
          <w:b/>
          <w:bCs/>
          <w:position w:val="5"/>
        </w:rPr>
      </w:r>
      <w:r>
        <w:rPr>
          <w:rFonts w:ascii="Microsoft YaHei UI" w:hAnsi="Microsoft YaHei UI" w:cs="Microsoft YaHei UI" w:eastAsia="Microsoft YaHei UI"/>
          <w:sz w:val="56"/>
          <w:szCs w:val="56"/>
          <w:color w:val="262672"/>
          <w:spacing w:val="0"/>
          <w:w w:val="100"/>
          <w:b/>
          <w:bCs/>
          <w:position w:val="-1"/>
        </w:rPr>
        <w:t>想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584" w:lineRule="exact"/>
        <w:ind w:left="1495" w:right="-133"/>
        <w:jc w:val="left"/>
        <w:tabs>
          <w:tab w:pos="7060" w:val="left"/>
        </w:tabs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>
          <w:rFonts w:ascii="Microsoft YaHei UI" w:hAnsi="Microsoft YaHei UI" w:cs="Microsoft YaHei UI" w:eastAsia="Microsoft YaHei UI"/>
          <w:sz w:val="56"/>
          <w:szCs w:val="56"/>
          <w:color w:val="C90618"/>
          <w:spacing w:val="0"/>
          <w:w w:val="100"/>
          <w:b/>
          <w:bCs/>
          <w:position w:val="5"/>
        </w:rPr>
        <w:t>内</w:t>
        <w:tab/>
      </w:r>
      <w:r>
        <w:rPr>
          <w:rFonts w:ascii="Microsoft YaHei UI" w:hAnsi="Microsoft YaHei UI" w:cs="Microsoft YaHei UI" w:eastAsia="Microsoft YaHei UI"/>
          <w:sz w:val="56"/>
          <w:szCs w:val="56"/>
          <w:color w:val="C90618"/>
          <w:spacing w:val="0"/>
          <w:w w:val="100"/>
          <w:b/>
          <w:bCs/>
          <w:position w:val="5"/>
        </w:rPr>
      </w:r>
      <w:r>
        <w:rPr>
          <w:rFonts w:ascii="Microsoft YaHei UI" w:hAnsi="Microsoft YaHei UI" w:cs="Microsoft YaHei UI" w:eastAsia="Microsoft YaHei UI"/>
          <w:sz w:val="56"/>
          <w:szCs w:val="56"/>
          <w:color w:val="262672"/>
          <w:spacing w:val="0"/>
          <w:w w:val="100"/>
          <w:b/>
          <w:bCs/>
          <w:position w:val="-1"/>
        </w:rPr>
        <w:t>精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09" w:lineRule="exact"/>
        <w:ind w:left="1495" w:right="-132"/>
        <w:jc w:val="left"/>
        <w:tabs>
          <w:tab w:pos="4020" w:val="left"/>
          <w:tab w:pos="7060" w:val="left"/>
        </w:tabs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>
          <w:rFonts w:ascii="Microsoft YaHei UI" w:hAnsi="Microsoft YaHei UI" w:cs="Microsoft YaHei UI" w:eastAsia="Microsoft YaHei UI"/>
          <w:sz w:val="56"/>
          <w:szCs w:val="56"/>
          <w:color w:val="C90618"/>
          <w:spacing w:val="0"/>
          <w:w w:val="100"/>
          <w:b/>
          <w:bCs/>
          <w:position w:val="7"/>
        </w:rPr>
        <w:t>容</w:t>
        <w:tab/>
      </w:r>
      <w:r>
        <w:rPr>
          <w:rFonts w:ascii="Microsoft YaHei UI" w:hAnsi="Microsoft YaHei UI" w:cs="Microsoft YaHei UI" w:eastAsia="Microsoft YaHei UI"/>
          <w:sz w:val="56"/>
          <w:szCs w:val="56"/>
          <w:color w:val="C90618"/>
          <w:spacing w:val="0"/>
          <w:w w:val="100"/>
          <w:b/>
          <w:bCs/>
          <w:position w:val="7"/>
        </w:rPr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0"/>
          <w:w w:val="202"/>
          <w:b/>
          <w:bCs/>
          <w:position w:val="-1"/>
        </w:rPr>
        <w:t>“</w:t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0"/>
          <w:w w:val="99"/>
          <w:b/>
          <w:bCs/>
          <w:position w:val="-1"/>
        </w:rPr>
        <w:t>1</w:t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1"/>
          <w:w w:val="99"/>
          <w:b/>
          <w:bCs/>
          <w:position w:val="-1"/>
        </w:rPr>
        <w:t>4</w:t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0"/>
          <w:w w:val="100"/>
          <w:b/>
          <w:bCs/>
          <w:position w:val="-1"/>
        </w:rPr>
        <w:t>个坚持</w:t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0"/>
          <w:w w:val="202"/>
          <w:b/>
          <w:bCs/>
          <w:position w:val="-1"/>
        </w:rPr>
        <w:t>”</w:t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0"/>
          <w:w w:val="100"/>
          <w:b/>
          <w:bCs/>
          <w:position w:val="-1"/>
        </w:rPr>
        <w:tab/>
      </w:r>
      <w:r>
        <w:rPr>
          <w:rFonts w:ascii="Microsoft YaHei UI" w:hAnsi="Microsoft YaHei UI" w:cs="Microsoft YaHei UI" w:eastAsia="Microsoft YaHei UI"/>
          <w:sz w:val="36"/>
          <w:szCs w:val="36"/>
          <w:color w:val="C90618"/>
          <w:spacing w:val="0"/>
          <w:w w:val="100"/>
          <w:b/>
          <w:bCs/>
          <w:position w:val="-1"/>
        </w:rPr>
      </w:r>
      <w:r>
        <w:rPr>
          <w:rFonts w:ascii="Microsoft YaHei UI" w:hAnsi="Microsoft YaHei UI" w:cs="Microsoft YaHei UI" w:eastAsia="Microsoft YaHei UI"/>
          <w:sz w:val="56"/>
          <w:szCs w:val="56"/>
          <w:color w:val="262672"/>
          <w:spacing w:val="0"/>
          <w:w w:val="100"/>
          <w:b/>
          <w:bCs/>
          <w:position w:val="2"/>
        </w:rPr>
        <w:t>髓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440" w:lineRule="exact"/>
        <w:ind w:right="-20"/>
        <w:jc w:val="left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/>
        <w:br w:type="column"/>
      </w:r>
      <w:r>
        <w:rPr>
          <w:rFonts w:ascii="Microsoft YaHei UI" w:hAnsi="Microsoft YaHei UI" w:cs="Microsoft YaHei UI" w:eastAsia="Microsoft YaHei UI"/>
          <w:sz w:val="36"/>
          <w:szCs w:val="36"/>
          <w:color w:val="262672"/>
          <w:spacing w:val="0"/>
          <w:w w:val="100"/>
          <w:b/>
          <w:bCs/>
        </w:rPr>
        <w:t>为人民谋幸福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0" w:lineRule="auto"/>
        <w:ind w:left="-138" w:right="-20" w:firstLine="3237"/>
        <w:jc w:val="right"/>
        <w:tabs>
          <w:tab w:pos="3080" w:val="left"/>
        </w:tabs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/>
        <w:pict>
          <v:group style="position:absolute;margin-left:643.6875pt;margin-top:-36.239166pt;width:184.298929pt;height:172.25pt;mso-position-horizontal-relative:page;mso-position-vertical-relative:paragraph;z-index:-1506" coordorigin="12874,-725" coordsize="3686,3445">
            <v:shape style="position:absolute;left:16173;top:2156;width:387;height:387" type="#_x0000_t75">
              <v:imagedata r:id="rId76" o:title=""/>
            </v:shape>
            <v:group style="position:absolute;left:12889;top:-710;width:2519;height:3400" coordorigin="12889,-710" coordsize="2519,3400">
              <v:shape style="position:absolute;left:12889;top:-710;width:2519;height:3400" coordorigin="12889,-710" coordsize="2519,3400" path="m14013,-690l13435,-690,13473,-710,13962,-710,14013,-69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477,-670l13323,-670,13360,-690,13514,-690,13477,-67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4162,-650l14057,-650,14007,-670,13907,-670,13857,-690,14063,-690,14162,-65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366,-650l13249,-650,13286,-670,13402,-670,13366,-65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256,-630l13176,-630,13213,-650,13293,-650,13256,-63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4119,2650l13962,2650,14013,2630,14063,2630,14113,2610,14162,2610,14258,2570,14397,2510,14486,2470,14573,2430,14615,2390,14656,2370,14769,2290,14805,2250,14840,2210,14874,2190,14908,2150,14940,2110,14972,2090,15032,2010,15088,1930,15139,1850,15186,1770,15229,1690,15248,1630,15266,1590,15283,1550,15298,1510,15336,1370,15340,1350,15344,1330,15356,1270,15365,1210,15371,1150,15376,1090,15379,1030,15379,1010,15379,970,15377,910,15373,850,15367,790,15359,730,15349,670,15336,610,15297,470,15281,430,15264,370,15246,330,15226,290,15205,250,15183,210,15160,150,15110,70,15055,-10,14996,-70,14965,-110,14933,-150,14900,-190,14865,-230,14830,-250,14794,-290,14758,-310,14641,-410,14600,-430,14517,-470,14474,-510,14385,-550,14248,-610,14201,-610,14105,-650,14211,-650,14353,-590,14444,-550,14532,-510,14575,-470,14658,-430,14773,-330,14811,-310,14848,-270,14918,-210,14985,-130,15017,-90,15047,-70,15077,-30,15105,10,15133,50,15159,110,15184,150,15208,190,15230,230,15252,270,15272,330,15290,370,15308,410,15324,470,15363,610,15365,610,15370,630,15381,690,15391,750,15398,810,15403,870,15406,930,15407,970,15407,1010,15405,1070,15401,1130,15395,1190,15387,1250,15377,1310,15365,1370,15327,1510,15311,1550,15293,1610,15275,1650,15255,1690,15234,1730,15212,1790,15164,1870,15112,1950,15055,2030,14994,2110,14962,2130,14929,2170,14895,2210,14860,2230,14824,2270,14787,2310,14672,2390,14630,2410,14587,2450,14499,2490,14454,2510,14409,2550,14315,2590,14267,2590,14119,265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149,-590l13069,-590,13140,-630,13220,-630,13149,-59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044,-550l12965,-550,13034,-590,13114,-590,13044,-55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2976,-530l12889,-530,12895,-550,12911,-570,12956,-570,12965,-550,13010,-550,12976,-53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2933,-470l12930,-470,12909,-490,12894,-510,12889,-530,12976,-530,12969,-490,12954,-490,12933,-47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079,2550l12997,2550,12962,2530,12909,2530,12894,2510,12889,2490,12895,2470,12911,2450,12955,2450,12970,2470,12976,2490,12976,2510,13010,2510,13079,255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184,2590l13103,2590,13032,2550,13114,2550,13184,259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329,2630l13211,2630,13139,2590,13220,2590,13256,2610,13293,2610,13329,263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439,2650l13285,2650,13248,2630,13402,2630,13439,265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551,2670l13397,2670,13360,2650,13514,2650,13551,267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4018,2670l13807,2670,13859,2650,14069,2650,14018,2670e" filled="t" fillcolor="#262672" stroked="f">
                <v:path arrowok="t"/>
                <v:fill/>
              </v:shape>
              <v:shape style="position:absolute;left:12889;top:-710;width:2519;height:3400" coordorigin="12889,-710" coordsize="2519,3400" path="m13914,2690l13511,2690,13473,2670,13966,2670,13914,2690e" filled="t" fillcolor="#262672" stroked="f">
                <v:path arrowok="t"/>
                <v:fill/>
              </v:shape>
            </v:group>
            <v:group style="position:absolute;left:12889;top:-710;width:2519;height:3415" coordorigin="12889,-710" coordsize="2519,3415">
              <v:shape style="position:absolute;left:12889;top:-710;width:2519;height:3415" coordorigin="12889,-710" coordsize="2519,3415" path="m15364,611l15351,565,15341,530,15335,505,15330,489,15325,474,15325,471,15283,354,15231,240,15173,133,15106,29,14953,-162,14774,-329,14708,-379,14686,-394,14674,-404,14660,-414,14659,-415,14554,-481,14444,-539,14330,-590,14211,-631,14089,-665,13963,-690,13834,-705,13703,-710,13511,-699,13324,-667,13141,-615,12965,-541,12950,-552,12934,-556,12903,-544,12889,-512,12903,-480,12934,-467,12964,-480,12976,-512,12976,-516,13149,-587,13330,-639,13515,-670,13703,-681,13831,-676,13958,-661,14081,-637,14201,-605,14318,-564,14430,-515,14538,-459,14641,-394,14680,-365,14709,-344,14729,-327,14743,-317,14756,-307,14758,-306,14934,-142,15084,45,15149,148,15206,254,15256,365,15298,480,15321,560,15328,584,15333,600,15338,615,15338,618,15369,804,15380,998,15369,1189,15338,1374,15325,1420,15315,1454,15309,1479,15304,1495,15299,1510,15299,1513,15258,1626,15209,1735,15153,1841,15089,1941,14941,2128,14769,2291,14731,2320,14704,2341,14684,2356,14670,2366,14658,2376,14553,2445,14443,2504,14329,2555,14210,2599,14089,2633,13963,2658,13834,2673,13703,2678,13515,2666,13330,2635,13149,2583,12976,2511,12976,2504,12964,2473,12934,2460,12903,2473,12889,2504,12903,2535,12934,2548,12963,2536,13139,2609,13324,2663,13511,2694,13703,2705,13836,2700,13968,2685,14095,2660,14219,2625,14339,2581,14455,2530,14566,2470,14673,2403,14739,2351,14760,2335,14774,2325,14786,2315,14788,2314,14963,2146,15113,1958,15235,1748,15285,1636,15328,1520,15349,1440,15356,1415,15360,1399,15365,1384,15365,1381,15398,1191,15408,998,15398,801,15364,611xe" filled="f" stroked="t" strokeweight="1.5pt" strokecolor="#D90000">
                <v:path arrowok="t"/>
              </v:shape>
              <v:shape style="position:absolute;left:15317;top:800;width:1243;height:388" type="#_x0000_t75">
                <v:imagedata r:id="rId77" o:title=""/>
              </v:shape>
            </v:group>
            <v:group style="position:absolute;left:14902;top:2337;width:26;height:26" coordorigin="14902,2337" coordsize="26,26">
              <v:shape style="position:absolute;left:14902;top:2337;width:26;height:26" coordorigin="14902,2337" coordsize="26,26" path="m14928,2350l14902,2350,14902,2343,14908,2337,14922,2337,14928,2343,14928,2350e" filled="t" fillcolor="#262672" stroked="f">
                <v:path arrowok="t"/>
                <v:fill/>
              </v:shape>
              <v:shape style="position:absolute;left:14902;top:2337;width:26;height:26" coordorigin="14902,2337" coordsize="26,26" path="m14922,2363l14908,2363,14902,2357,14902,2350,14928,2350,14928,2357,14922,2363e" filled="t" fillcolor="#262672" stroked="f">
                <v:path arrowok="t"/>
                <v:fill/>
              </v:shape>
            </v:group>
            <v:group style="position:absolute;left:14834;top:2337;width:26;height:26" coordorigin="14834,2337" coordsize="26,26">
              <v:shape style="position:absolute;left:14834;top:2337;width:26;height:26" coordorigin="14834,2337" coordsize="26,26" path="m14860,2350l14834,2350,14834,2343,14840,2337,14854,2337,14860,2343,14860,2350e" filled="t" fillcolor="#262672" stroked="f">
                <v:path arrowok="t"/>
                <v:fill/>
              </v:shape>
              <v:shape style="position:absolute;left:14834;top:2337;width:26;height:26" coordorigin="14834,2337" coordsize="26,26" path="m14854,2363l14840,2363,14834,2357,14834,2350,14860,2350,14860,2357,14854,2363e" filled="t" fillcolor="#262672" stroked="f">
                <v:path arrowok="t"/>
                <v:fill/>
              </v:shape>
            </v:group>
            <v:group style="position:absolute;left:14971;top:2337;width:25;height:26" coordorigin="14971,2337" coordsize="25,26">
              <v:shape style="position:absolute;left:14971;top:2337;width:25;height:26" coordorigin="14971,2337" coordsize="25,26" path="m14996,2350l14971,2350,14971,2343,14977,2337,14990,2337,14996,2343,14996,2350e" filled="t" fillcolor="#262672" stroked="f">
                <v:path arrowok="t"/>
                <v:fill/>
              </v:shape>
              <v:shape style="position:absolute;left:14971;top:2337;width:25;height:26" coordorigin="14971,2337" coordsize="25,26" path="m14990,2363l14977,2363,14971,2357,14971,2350,14996,2350,14996,2357,14990,2363e" filled="t" fillcolor="#262672" stroked="f">
                <v:path arrowok="t"/>
                <v:fill/>
              </v:shape>
            </v:group>
            <v:group style="position:absolute;left:15038;top:2337;width:26;height:26" coordorigin="15038,2337" coordsize="26,26">
              <v:shape style="position:absolute;left:15038;top:2337;width:26;height:26" coordorigin="15038,2337" coordsize="26,26" path="m15064,2350l15038,2350,15038,2343,15044,2337,15058,2337,15064,2343,15064,2350e" filled="t" fillcolor="#262672" stroked="f">
                <v:path arrowok="t"/>
                <v:fill/>
              </v:shape>
              <v:shape style="position:absolute;left:15038;top:2337;width:26;height:26" coordorigin="15038,2337" coordsize="26,26" path="m15058,2363l15044,2363,15038,2357,15038,2350,15064,2350,15064,2357,15058,2363e" filled="t" fillcolor="#262672" stroked="f">
                <v:path arrowok="t"/>
                <v:fill/>
              </v:shape>
            </v:group>
            <v:group style="position:absolute;left:15107;top:2337;width:26;height:26" coordorigin="15107,2337" coordsize="26,26">
              <v:shape style="position:absolute;left:15107;top:2337;width:26;height:26" coordorigin="15107,2337" coordsize="26,26" path="m15133,2350l15107,2350,15107,2343,15113,2337,15127,2337,15133,2343,15133,2350e" filled="t" fillcolor="#262672" stroked="f">
                <v:path arrowok="t"/>
                <v:fill/>
              </v:shape>
              <v:shape style="position:absolute;left:15107;top:2337;width:26;height:26" coordorigin="15107,2337" coordsize="26,26" path="m15127,2363l15113,2363,15107,2357,15107,2350,15133,2350,15133,2357,15127,2363e" filled="t" fillcolor="#262672" stroked="f">
                <v:path arrowok="t"/>
                <v:fill/>
              </v:shape>
            </v:group>
            <v:group style="position:absolute;left:15176;top:2337;width:26;height:26" coordorigin="15176,2337" coordsize="26,26">
              <v:shape style="position:absolute;left:15176;top:2337;width:26;height:26" coordorigin="15176,2337" coordsize="26,26" path="m15202,2350l15176,2350,15176,2343,15181,2337,15196,2337,15202,2343,15202,2350e" filled="t" fillcolor="#262672" stroked="f">
                <v:path arrowok="t"/>
                <v:fill/>
              </v:shape>
              <v:shape style="position:absolute;left:15176;top:2337;width:26;height:26" coordorigin="15176,2337" coordsize="26,26" path="m15196,2363l15181,2363,15176,2357,15176,2350,15202,2350,15202,2357,15196,2363e" filled="t" fillcolor="#262672" stroked="f">
                <v:path arrowok="t"/>
                <v:fill/>
              </v:shape>
            </v:group>
            <v:group style="position:absolute;left:15244;top:2337;width:26;height:26" coordorigin="15244,2337" coordsize="26,26">
              <v:shape style="position:absolute;left:15244;top:2337;width:26;height:26" coordorigin="15244,2337" coordsize="26,26" path="m15270,2350l15244,2350,15244,2343,15250,2337,15264,2337,15270,2343,15270,2350e" filled="t" fillcolor="#262672" stroked="f">
                <v:path arrowok="t"/>
                <v:fill/>
              </v:shape>
              <v:shape style="position:absolute;left:15244;top:2337;width:26;height:26" coordorigin="15244,2337" coordsize="26,26" path="m15264,2363l15250,2363,15244,2357,15244,2350,15270,2350,15270,2357,15264,2363e" filled="t" fillcolor="#262672" stroked="f">
                <v:path arrowok="t"/>
                <v:fill/>
              </v:shape>
            </v:group>
            <v:group style="position:absolute;left:15313;top:2337;width:26;height:26" coordorigin="15313,2337" coordsize="26,26">
              <v:shape style="position:absolute;left:15313;top:2337;width:26;height:26" coordorigin="15313,2337" coordsize="26,26" path="m15339,2350l15313,2350,15313,2343,15319,2337,15333,2337,15339,2343,15339,2350e" filled="t" fillcolor="#262672" stroked="f">
                <v:path arrowok="t"/>
                <v:fill/>
              </v:shape>
              <v:shape style="position:absolute;left:15313;top:2337;width:26;height:26" coordorigin="15313,2337" coordsize="26,26" path="m15333,2363l15319,2363,15313,2357,15313,2350,15339,2350,15339,2357,15333,2363e" filled="t" fillcolor="#262672" stroked="f">
                <v:path arrowok="t"/>
                <v:fill/>
              </v:shape>
            </v:group>
            <v:group style="position:absolute;left:15382;top:2337;width:26;height:26" coordorigin="15382,2337" coordsize="26,26">
              <v:shape style="position:absolute;left:15382;top:2337;width:26;height:26" coordorigin="15382,2337" coordsize="26,26" path="m15407,2350l15382,2350,15382,2343,15387,2337,15402,2337,15407,2343,15407,2350e" filled="t" fillcolor="#262672" stroked="f">
                <v:path arrowok="t"/>
                <v:fill/>
              </v:shape>
              <v:shape style="position:absolute;left:15382;top:2337;width:26;height:26" coordorigin="15382,2337" coordsize="26,26" path="m15402,2363l15387,2363,15382,2357,15382,2350,15407,2350,15407,2357,15402,2363e" filled="t" fillcolor="#262672" stroked="f">
                <v:path arrowok="t"/>
                <v:fill/>
              </v:shape>
            </v:group>
            <v:group style="position:absolute;left:15450;top:2337;width:25;height:26" coordorigin="15450,2337" coordsize="25,26">
              <v:shape style="position:absolute;left:15450;top:2337;width:25;height:26" coordorigin="15450,2337" coordsize="25,26" path="m15475,2350l15450,2350,15450,2343,15456,2337,15469,2337,15475,2343,15475,2350e" filled="t" fillcolor="#262672" stroked="f">
                <v:path arrowok="t"/>
                <v:fill/>
              </v:shape>
              <v:shape style="position:absolute;left:15450;top:2337;width:25;height:26" coordorigin="15450,2337" coordsize="25,26" path="m15469,2363l15456,2363,15450,2357,15450,2350,15475,2350,15475,2357,15469,2363e" filled="t" fillcolor="#262672" stroked="f">
                <v:path arrowok="t"/>
                <v:fill/>
              </v:shape>
            </v:group>
            <v:group style="position:absolute;left:15519;top:2337;width:25;height:26" coordorigin="15519,2337" coordsize="25,26">
              <v:shape style="position:absolute;left:15519;top:2337;width:25;height:26" coordorigin="15519,2337" coordsize="25,26" path="m15543,2350l15519,2350,15519,2343,15524,2337,15538,2337,15543,2343,15543,2350e" filled="t" fillcolor="#262672" stroked="f">
                <v:path arrowok="t"/>
                <v:fill/>
              </v:shape>
              <v:shape style="position:absolute;left:15519;top:2337;width:25;height:26" coordorigin="15519,2337" coordsize="25,26" path="m15538,2363l15524,2363,15519,2357,15519,2350,15543,2350,15543,2357,15538,2363e" filled="t" fillcolor="#262672" stroked="f">
                <v:path arrowok="t"/>
                <v:fill/>
              </v:shape>
            </v:group>
            <v:group style="position:absolute;left:15587;top:2337;width:25;height:26" coordorigin="15587,2337" coordsize="25,26">
              <v:shape style="position:absolute;left:15587;top:2337;width:25;height:26" coordorigin="15587,2337" coordsize="25,26" path="m15612,2350l15587,2350,15587,2343,15593,2337,15607,2337,15612,2343,15612,2350e" filled="t" fillcolor="#262672" stroked="f">
                <v:path arrowok="t"/>
                <v:fill/>
              </v:shape>
              <v:shape style="position:absolute;left:15587;top:2337;width:25;height:26" coordorigin="15587,2337" coordsize="25,26" path="m15607,2363l15593,2363,15587,2357,15587,2350,15612,2350,15612,2357,15607,2363e" filled="t" fillcolor="#262672" stroked="f">
                <v:path arrowok="t"/>
                <v:fill/>
              </v:shape>
            </v:group>
            <v:group style="position:absolute;left:15656;top:2337;width:25;height:26" coordorigin="15656,2337" coordsize="25,26">
              <v:shape style="position:absolute;left:15656;top:2337;width:25;height:26" coordorigin="15656,2337" coordsize="25,26" path="m15681,2350l15656,2350,15656,2343,15662,2337,15675,2337,15681,2343,15681,2350e" filled="t" fillcolor="#262672" stroked="f">
                <v:path arrowok="t"/>
                <v:fill/>
              </v:shape>
              <v:shape style="position:absolute;left:15656;top:2337;width:25;height:26" coordorigin="15656,2337" coordsize="25,26" path="m15675,2363l15662,2363,15656,2357,15656,2350,15681,2350,15681,2357,15675,2363e" filled="t" fillcolor="#262672" stroked="f">
                <v:path arrowok="t"/>
                <v:fill/>
              </v:shape>
            </v:group>
            <v:group style="position:absolute;left:15725;top:2337;width:26;height:26" coordorigin="15725,2337" coordsize="26,26">
              <v:shape style="position:absolute;left:15725;top:2337;width:26;height:26" coordorigin="15725,2337" coordsize="26,26" path="m15751,2350l15725,2350,15725,2343,15731,2337,15745,2337,15751,2343,15751,2350e" filled="t" fillcolor="#262672" stroked="f">
                <v:path arrowok="t"/>
                <v:fill/>
              </v:shape>
              <v:shape style="position:absolute;left:15725;top:2337;width:26;height:26" coordorigin="15725,2337" coordsize="26,26" path="m15745,2363l15731,2363,15725,2357,15725,2350,15751,2350,15751,2357,15745,2363e" filled="t" fillcolor="#262672" stroked="f">
                <v:path arrowok="t"/>
                <v:fill/>
              </v:shape>
            </v:group>
            <v:group style="position:absolute;left:15793;top:2337;width:26;height:26" coordorigin="15793,2337" coordsize="26,26">
              <v:shape style="position:absolute;left:15793;top:2337;width:26;height:26" coordorigin="15793,2337" coordsize="26,26" path="m15819,2350l15793,2350,15793,2343,15799,2337,15814,2337,15819,2343,15819,2350e" filled="t" fillcolor="#262672" stroked="f">
                <v:path arrowok="t"/>
                <v:fill/>
              </v:shape>
              <v:shape style="position:absolute;left:15793;top:2337;width:26;height:26" coordorigin="15793,2337" coordsize="26,26" path="m15814,2363l15799,2363,15793,2357,15793,2350,15819,2350,15819,2357,15814,2363e" filled="t" fillcolor="#262672" stroked="f">
                <v:path arrowok="t"/>
                <v:fill/>
              </v:shape>
            </v:group>
            <v:group style="position:absolute;left:15862;top:2337;width:26;height:26" coordorigin="15862,2337" coordsize="26,26">
              <v:shape style="position:absolute;left:15862;top:2337;width:26;height:26" coordorigin="15862,2337" coordsize="26,26" path="m15888,2350l15862,2350,15862,2343,15868,2337,15882,2337,15888,2343,15888,2350e" filled="t" fillcolor="#262672" stroked="f">
                <v:path arrowok="t"/>
                <v:fill/>
              </v:shape>
              <v:shape style="position:absolute;left:15862;top:2337;width:26;height:26" coordorigin="15862,2337" coordsize="26,26" path="m15882,2363l15868,2363,15862,2357,15862,2350,15888,2350,15888,2357,15882,2363e" filled="t" fillcolor="#262672" stroked="f">
                <v:path arrowok="t"/>
                <v:fill/>
              </v:shape>
            </v:group>
            <v:group style="position:absolute;left:15931;top:2337;width:25;height:26" coordorigin="15931,2337" coordsize="25,26">
              <v:shape style="position:absolute;left:15931;top:2337;width:25;height:26" coordorigin="15931,2337" coordsize="25,26" path="m15955,2350l15931,2350,15931,2343,15936,2337,15950,2337,15955,2343,15955,2350e" filled="t" fillcolor="#262672" stroked="f">
                <v:path arrowok="t"/>
                <v:fill/>
              </v:shape>
              <v:shape style="position:absolute;left:15931;top:2337;width:25;height:26" coordorigin="15931,2337" coordsize="25,26" path="m15950,2363l15936,2363,15931,2357,15931,2350,15955,2350,15955,2357,15950,2363e" filled="t" fillcolor="#262672" stroked="f">
                <v:path arrowok="t"/>
                <v:fill/>
              </v:shape>
            </v:group>
            <v:group style="position:absolute;left:15998;top:2337;width:26;height:26" coordorigin="15998,2337" coordsize="26,26">
              <v:shape style="position:absolute;left:15998;top:2337;width:26;height:26" coordorigin="15998,2337" coordsize="26,26" path="m16024,2350l15998,2350,15998,2343,16004,2337,16018,2337,16024,2343,16024,2350e" filled="t" fillcolor="#262672" stroked="f">
                <v:path arrowok="t"/>
                <v:fill/>
              </v:shape>
              <v:shape style="position:absolute;left:15998;top:2337;width:26;height:26" coordorigin="15998,2337" coordsize="26,26" path="m16018,2363l16004,2363,15998,2357,15998,2350,16024,2350,16024,2357,16018,2363e" filled="t" fillcolor="#262672" stroked="f">
                <v:path arrowok="t"/>
                <v:fill/>
              </v:shape>
            </v:group>
            <v:group style="position:absolute;left:16067;top:2337;width:26;height:26" coordorigin="16067,2337" coordsize="26,26">
              <v:shape style="position:absolute;left:16067;top:2337;width:26;height:26" coordorigin="16067,2337" coordsize="26,26" path="m16093,2350l16067,2350,16067,2343,16072,2337,16087,2337,16093,2343,16093,2350e" filled="t" fillcolor="#262672" stroked="f">
                <v:path arrowok="t"/>
                <v:fill/>
              </v:shape>
              <v:shape style="position:absolute;left:16067;top:2337;width:26;height:26" coordorigin="16067,2337" coordsize="26,26" path="m16087,2363l16072,2363,16067,2357,16067,2350,16093,2350,16093,2357,16087,2363e" filled="t" fillcolor="#262672" stroked="f">
                <v:path arrowok="t"/>
                <v:fill/>
              </v:shape>
            </v:group>
            <v:group style="position:absolute;left:16135;top:2337;width:26;height:26" coordorigin="16135,2337" coordsize="26,26">
              <v:shape style="position:absolute;left:16135;top:2337;width:26;height:26" coordorigin="16135,2337" coordsize="26,26" path="m16161,2350l16135,2350,16135,2343,16141,2337,16155,2337,16161,2343,16161,2350e" filled="t" fillcolor="#262672" stroked="f">
                <v:path arrowok="t"/>
                <v:fill/>
              </v:shape>
              <v:shape style="position:absolute;left:16135;top:2337;width:26;height:26" coordorigin="16135,2337" coordsize="26,26" path="m16155,2363l16141,2363,16135,2357,16135,2350,16161,2350,16161,2357,16155,2363e" filled="t" fillcolor="#262672" stroked="f">
                <v:path arrowok="t"/>
                <v:fill/>
              </v:shape>
            </v:group>
            <v:group style="position:absolute;left:16204;top:2337;width:26;height:26" coordorigin="16204,2337" coordsize="26,26">
              <v:shape style="position:absolute;left:16204;top:2337;width:26;height:26" coordorigin="16204,2337" coordsize="26,26" path="m16230,2350l16204,2350,16204,2343,16210,2337,16224,2337,16230,2343,16230,2350e" filled="t" fillcolor="#262672" stroked="f">
                <v:path arrowok="t"/>
                <v:fill/>
              </v:shape>
              <v:shape style="position:absolute;left:16204;top:2337;width:26;height:26" coordorigin="16204,2337" coordsize="26,26" path="m16224,2363l16210,2363,16204,2357,16204,2350,16230,2350,16230,2357,16224,2363e" filled="t" fillcolor="#262672" stroked="f">
                <v:path arrowok="t"/>
                <v:fill/>
              </v:shape>
            </v:group>
            <v:group style="position:absolute;left:16273;top:2337;width:26;height:26" coordorigin="16273,2337" coordsize="26,26">
              <v:shape style="position:absolute;left:16273;top:2337;width:26;height:26" coordorigin="16273,2337" coordsize="26,26" path="m16298,2350l16273,2350,16273,2343,16278,2337,16293,2337,16298,2343,16298,2350e" filled="t" fillcolor="#262672" stroked="f">
                <v:path arrowok="t"/>
                <v:fill/>
              </v:shape>
              <v:shape style="position:absolute;left:16273;top:2337;width:26;height:26" coordorigin="16273,2337" coordsize="26,26" path="m16293,2363l16278,2363,16273,2357,16273,2350,16298,2350,16298,2357,16293,2363e" filled="t" fillcolor="#262672" stroked="f">
                <v:path arrowok="t"/>
                <v:fill/>
              </v:shape>
            </v:group>
            <v:group style="position:absolute;left:16341;top:2337;width:26;height:26" coordorigin="16341,2337" coordsize="26,26">
              <v:shape style="position:absolute;left:16341;top:2337;width:26;height:26" coordorigin="16341,2337" coordsize="26,26" path="m16367,2350l16341,2350,16341,2343,16347,2337,16361,2337,16367,2343,16367,2350e" filled="t" fillcolor="#262672" stroked="f">
                <v:path arrowok="t"/>
                <v:fill/>
              </v:shape>
              <v:shape style="position:absolute;left:16341;top:2337;width:26;height:26" coordorigin="16341,2337" coordsize="26,26" path="m16361,2363l16347,2363,16341,2357,16341,2350,16367,2350,16367,2357,16361,2363e" filled="t" fillcolor="#262672" stroked="f">
                <v:path arrowok="t"/>
                <v:fill/>
              </v:shape>
            </v:group>
            <v:group style="position:absolute;left:14643;top:2275;width:148;height:148" coordorigin="14643,2275" coordsize="148,148">
              <v:shape style="position:absolute;left:14643;top:2275;width:148;height:148" coordorigin="14643,2275" coordsize="148,148" path="m14717,2423l14659,2395,14643,2349,14647,2326,14690,2280,14717,2275,14740,2278,14786,2322,14791,2349,14788,2371,14744,2417,14717,2423e" filled="t" fillcolor="#262672" stroked="f">
                <v:path arrowok="t"/>
                <v:fill/>
              </v:shape>
            </v:group>
            <v:group style="position:absolute;left:14673;top:2305;width:88;height:88" coordorigin="14673,2305" coordsize="88,88">
              <v:shape style="position:absolute;left:14673;top:2305;width:88;height:88" coordorigin="14673,2305" coordsize="88,88" path="m14717,2393l14696,2387,14680,2372,14673,2351,14673,2349,14679,2327,14694,2312,14715,2305,14717,2305,14739,2310,14754,2325,14761,2346,14761,2349,14756,2370,14741,2386,14720,2393,14717,2393e" filled="t" fillcolor="#262672" stroked="f">
                <v:path arrowok="t"/>
                <v:fill/>
              </v:shape>
              <v:shape style="position:absolute;left:14627;top:-543;width:1933;height:387" type="#_x0000_t75">
                <v:imagedata r:id="rId78" o:title=""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b/>
          <w:bCs/>
        </w:rPr>
        <w:t>集</w: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b/>
          <w:bCs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262672"/>
          <w:spacing w:val="0"/>
          <w:w w:val="100"/>
          <w:b/>
          <w:bCs/>
        </w:rPr>
        <w:t>为民族谋复兴</w:t>
        <w:tab/>
      </w:r>
      <w:r>
        <w:rPr>
          <w:rFonts w:ascii="Microsoft YaHei UI" w:hAnsi="Microsoft YaHei UI" w:cs="Microsoft YaHei UI" w:eastAsia="Microsoft YaHei UI"/>
          <w:sz w:val="36"/>
          <w:szCs w:val="36"/>
          <w:color w:val="262672"/>
          <w:spacing w:val="0"/>
          <w:w w:val="100"/>
          <w:b/>
          <w:bCs/>
        </w:rPr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b/>
          <w:bCs/>
          <w:position w:val="5"/>
        </w:rPr>
        <w:t>中</w: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b/>
          <w:bCs/>
          <w:position w:val="5"/>
        </w:rPr>
        <w:t> </w: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b/>
          <w:bCs/>
          <w:position w:val="0"/>
        </w:rPr>
        <w:t>反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789" w:lineRule="exact"/>
        <w:ind w:left="-129" w:right="-20"/>
        <w:jc w:val="right"/>
        <w:tabs>
          <w:tab w:pos="3100" w:val="left"/>
        </w:tabs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262672"/>
          <w:spacing w:val="0"/>
          <w:w w:val="100"/>
          <w:b/>
          <w:bCs/>
          <w:position w:val="-7"/>
        </w:rPr>
        <w:t>为世界作贡献</w:t>
        <w:tab/>
      </w:r>
      <w:r>
        <w:rPr>
          <w:rFonts w:ascii="Microsoft YaHei UI" w:hAnsi="Microsoft YaHei UI" w:cs="Microsoft YaHei UI" w:eastAsia="Microsoft YaHei UI"/>
          <w:sz w:val="36"/>
          <w:szCs w:val="36"/>
          <w:color w:val="262672"/>
          <w:spacing w:val="0"/>
          <w:w w:val="100"/>
          <w:b/>
          <w:bCs/>
          <w:position w:val="-7"/>
        </w:rPr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b/>
          <w:bCs/>
          <w:position w:val="14"/>
        </w:rPr>
        <w:t>映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440" w:lineRule="exact"/>
        <w:ind w:right="-20"/>
        <w:jc w:val="left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/>
        <w:br w:type="column"/>
      </w:r>
      <w:r>
        <w:rPr>
          <w:rFonts w:ascii="Microsoft YaHei UI" w:hAnsi="Microsoft YaHei UI" w:cs="Microsoft YaHei UI" w:eastAsia="Microsoft YaHei UI"/>
          <w:sz w:val="36"/>
          <w:szCs w:val="36"/>
          <w:color w:val="C00000"/>
          <w:spacing w:val="0"/>
          <w:w w:val="100"/>
          <w:b/>
          <w:bCs/>
        </w:rPr>
        <w:t>人民立场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4" w:lineRule="auto"/>
        <w:ind w:right="6"/>
        <w:jc w:val="left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C00000"/>
          <w:spacing w:val="0"/>
          <w:w w:val="100"/>
          <w:b/>
          <w:bCs/>
        </w:rPr>
        <w:t>民族抱负</w:t>
      </w:r>
      <w:r>
        <w:rPr>
          <w:rFonts w:ascii="Microsoft YaHei UI" w:hAnsi="Microsoft YaHei UI" w:cs="Microsoft YaHei UI" w:eastAsia="Microsoft YaHei UI"/>
          <w:sz w:val="36"/>
          <w:szCs w:val="36"/>
          <w:color w:val="C00000"/>
          <w:spacing w:val="0"/>
          <w:w w:val="100"/>
          <w:b/>
          <w:bCs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C00000"/>
          <w:spacing w:val="0"/>
          <w:w w:val="100"/>
          <w:b/>
          <w:bCs/>
        </w:rPr>
        <w:t>世界责任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200" w:right="840"/>
          <w:cols w:num="3" w:equalWidth="0">
            <w:col w:w="7629" w:space="2611"/>
            <w:col w:w="3797" w:space="2568"/>
            <w:col w:w="1555"/>
          </w:cols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66.125pt;margin-top:394.75pt;width:839.125pt;height:107.75pt;mso-position-horizontal-relative:page;mso-position-vertical-relative:page;z-index:-1504" coordorigin="1323,7895" coordsize="16783,2155">
            <v:shape style="position:absolute;left:1323;top:7895;width:16783;height:2155" coordorigin="1323,7895" coordsize="16783,2155" path="m1323,7968l1329,7939,1344,7916,1366,7901,1394,7895,18034,7895,18061,7901,18085,7916,18100,7939,18105,7968,18105,9978,18100,10006,18085,10029,18061,10044,18034,10050,1394,10050,1366,10044,1344,10029,1329,10006,1323,9978,1323,7968xe" filled="f" stroked="t" strokeweight="2pt" strokecolor="#C00000">
              <v:path arrowok="t"/>
            </v:shape>
          </v:group>
          <w10:wrap type="none"/>
        </w:pict>
      </w:r>
      <w:r>
        <w:rPr/>
        <w:pict>
          <v:group style="position:absolute;margin-left:66.125pt;margin-top:162.3125pt;width:844.8125pt;height:147.4375pt;mso-position-horizontal-relative:page;mso-position-vertical-relative:page;z-index:-1503" coordorigin="1323,3246" coordsize="16896,2949">
            <v:shape style="position:absolute;left:1323;top:3246;width:16896;height:2949" coordorigin="1323,3246" coordsize="16896,2949" path="m1323,3344l1330,3306,1351,3275,1383,3254,1421,3246,18120,3246,18159,3254,18190,3275,18211,3306,18219,3344,18219,6096,18211,6134,18190,6165,18159,6186,18120,6194,1421,6195,1421,6194,1383,6186,1351,6165,1330,6134,1323,6096,1323,3344xe" filled="f" stroked="t" strokeweight="2pt" strokecolor="#C00000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0" w:lineRule="exact"/>
        <w:ind w:left="2487" w:right="-20"/>
        <w:jc w:val="left"/>
        <w:rPr>
          <w:rFonts w:ascii="Microsoft YaHei UI" w:hAnsi="Microsoft YaHei UI" w:cs="Microsoft YaHei UI" w:eastAsia="Microsoft YaHei UI"/>
          <w:sz w:val="64"/>
          <w:szCs w:val="64"/>
        </w:rPr>
      </w:pPr>
      <w:rPr/>
      <w:r>
        <w:rPr/>
        <w:pict>
          <v:shape style="position:absolute;margin-left:15pt;margin-top:-33.934036pt;width:90.718727pt;height:61.409515pt;mso-position-horizontal-relative:page;mso-position-vertical-relative:paragraph;z-index:-1505" type="#_x0000_t75">
            <v:imagedata r:id="rId79" o:title=""/>
          </v:shape>
        </w:pic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b/>
          <w:bCs/>
          <w:position w:val="-1"/>
        </w:rPr>
        <w:t>（二）全面建成小康社会</w: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-1"/>
          <w:b/>
          <w:bCs/>
          <w:position w:val="-1"/>
        </w:rPr>
        <w:t>—</w: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0"/>
          <w:b/>
          <w:bCs/>
          <w:position w:val="-1"/>
        </w:rPr>
        <w:t>实现第一个百年战略目标</w:t>
      </w:r>
      <w:r>
        <w:rPr>
          <w:rFonts w:ascii="Microsoft YaHei UI" w:hAnsi="Microsoft YaHei UI" w:cs="Microsoft YaHei UI" w:eastAsia="Microsoft YaHei UI"/>
          <w:sz w:val="64"/>
          <w:szCs w:val="64"/>
          <w:color w:val="000000"/>
          <w:spacing w:val="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586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“三步走”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战略目标：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3" w:lineRule="exact"/>
        <w:ind w:left="1379" w:right="-20"/>
        <w:jc w:val="left"/>
        <w:tabs>
          <w:tab w:pos="2000" w:val="left"/>
        </w:tabs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1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1"/>
        </w:rPr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  <w:position w:val="-1"/>
        </w:rPr>
        <w:t>改革开放之后，我们党对我国社会主义现代化建设作出战略安排，提出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1"/>
        </w:rPr>
        <w:t>“三步走”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1"/>
        </w:rPr>
        <w:t>战略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6" w:after="0" w:line="624" w:lineRule="exact"/>
        <w:ind w:left="1779" w:right="858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目标：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第一步，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解决人民温饱问题；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第二步，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到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20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世纪末，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人民生活达到小康水平；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第三步，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到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21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世纪中叶，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基本实现现代化。</w:t>
      </w:r>
    </w:p>
    <w:p>
      <w:pPr>
        <w:spacing w:before="0" w:after="0" w:line="577" w:lineRule="exact"/>
        <w:ind w:left="1379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4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  <w:position w:val="-4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4"/>
        </w:rPr>
        <w:t>解决人民温饱问题、人民生活总体上达到小康水平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4"/>
        </w:rPr>
        <w:t>这两个目标已提前实现。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0" w:lineRule="exact"/>
        <w:ind w:left="812" w:right="-20"/>
        <w:jc w:val="left"/>
        <w:tabs>
          <w:tab w:pos="68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在这个基础上，我们党提出</w:t>
        <w:tab/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“两个一百年”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战略目标：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95" w:lineRule="exact"/>
        <w:ind w:left="1379" w:right="-20"/>
        <w:jc w:val="left"/>
        <w:tabs>
          <w:tab w:pos="192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-76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到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建党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一百年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时，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全面建成小康社会；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53" w:after="0" w:line="240" w:lineRule="auto"/>
        <w:ind w:left="1379" w:right="-20"/>
        <w:jc w:val="left"/>
        <w:tabs>
          <w:tab w:pos="2000" w:val="left"/>
          <w:tab w:pos="1592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到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建国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一百年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时，建成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富强民主文明和谐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的社会主义现代化国家</w:t>
        <w:tab/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。</w:t>
      </w:r>
    </w:p>
    <w:p>
      <w:pPr>
        <w:jc w:val="left"/>
        <w:spacing w:after="0"/>
        <w:sectPr>
          <w:pgSz w:w="19200" w:h="10800" w:orient="landscape"/>
          <w:pgMar w:top="200" w:bottom="280" w:left="200" w:right="14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4.8125pt;margin-top:185pt;width:861.8125pt;height:323.1875pt;mso-position-horizontal-relative:page;mso-position-vertical-relative:page;z-index:-1501" coordorigin="1096,3700" coordsize="17236,6464">
            <v:shape style="position:absolute;left:1096;top:3700;width:17236;height:6464" coordorigin="1096,3700" coordsize="17236,6464" path="m1096,3915l1114,3831,1159,3763,1228,3718,1311,3700,18116,3700,18201,3718,18270,3763,18315,3831,18333,3915,18333,9948,18329,9991,18315,10031,18270,10100,18201,10146,18160,10159,18116,10164,1311,10164,1228,10146,1159,10100,1114,10031,1096,9948,1096,3915xe" filled="f" stroked="t" strokeweight="2pt" strokecolor="#C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00" w:lineRule="exact"/>
        <w:ind w:left="2780" w:right="-20"/>
        <w:jc w:val="left"/>
        <w:rPr>
          <w:rFonts w:ascii="Microsoft YaHei UI" w:hAnsi="Microsoft YaHei UI" w:cs="Microsoft YaHei UI" w:eastAsia="Microsoft YaHei UI"/>
          <w:sz w:val="64"/>
          <w:szCs w:val="64"/>
        </w:rPr>
      </w:pPr>
      <w:rPr/>
      <w:r>
        <w:rPr/>
        <w:pict>
          <v:shape style="position:absolute;margin-left:6pt;margin-top:-28.594202pt;width:94.584709pt;height:64.026535pt;mso-position-horizontal-relative:page;mso-position-vertical-relative:paragraph;z-index:-1502" type="#_x0000_t75">
            <v:imagedata r:id="rId80" o:title=""/>
          </v:shape>
        </w:pic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b/>
          <w:bCs/>
          <w:position w:val="-1"/>
        </w:rPr>
        <w:t>（二）全面建成小康社会</w: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-1"/>
          <w:b/>
          <w:bCs/>
          <w:position w:val="-1"/>
        </w:rPr>
        <w:t>—</w:t>
      </w:r>
      <w:r>
        <w:rPr>
          <w:rFonts w:ascii="Microsoft YaHei UI" w:hAnsi="Microsoft YaHei UI" w:cs="Microsoft YaHei UI" w:eastAsia="Microsoft YaHei UI"/>
          <w:sz w:val="64"/>
          <w:szCs w:val="64"/>
          <w:color w:val="C00000"/>
          <w:spacing w:val="0"/>
          <w:b/>
          <w:bCs/>
          <w:position w:val="-1"/>
        </w:rPr>
        <w:t>实现第一个百年奋斗目标</w:t>
      </w:r>
      <w:r>
        <w:rPr>
          <w:rFonts w:ascii="Microsoft YaHei UI" w:hAnsi="Microsoft YaHei UI" w:cs="Microsoft YaHei UI" w:eastAsia="Microsoft YaHei UI"/>
          <w:sz w:val="64"/>
          <w:szCs w:val="6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95" w:lineRule="exact"/>
        <w:ind w:left="1673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经过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40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多年改革开放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，我国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经济实力、科技实力、综合国力、人民生活水平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691" w:lineRule="exact"/>
        <w:ind w:left="1673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2"/>
        </w:rPr>
        <w:t>跃上了新的大台阶，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2"/>
        </w:rPr>
        <w:t>全面建成小康社会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2"/>
        </w:rPr>
        <w:t>取得伟大历史性成就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59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86"/>
        </w:rPr>
        <w:t>2020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年，我国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国内生产总值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达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98"/>
        </w:rPr>
        <w:t>101.6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万亿元，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占世界经济比重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达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73"/>
        </w:rPr>
        <w:t>17%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左右，稳居世界第二位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672" w:lineRule="exact"/>
        <w:ind w:left="1559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3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  <w:position w:val="-3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3"/>
        </w:rPr>
        <w:t>人均国民总收入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3"/>
        </w:rPr>
        <w:t>突破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3"/>
        </w:rPr>
        <w:t>1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3"/>
        </w:rPr>
        <w:t>万美元，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3"/>
        </w:rPr>
        <w:t>按世界银行标准，达到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3"/>
        </w:rPr>
        <w:t>中高收入国家水平。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2" w:after="0" w:line="672" w:lineRule="exact"/>
        <w:ind w:left="2159" w:right="453" w:firstLine="-6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我国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主要农产品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产量跃居世界前列，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建立了全世界最完整的现代工业体系，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科技创新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重大工程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捷报频传。</w:t>
      </w:r>
    </w:p>
    <w:p>
      <w:pPr>
        <w:spacing w:before="0" w:after="0" w:line="639" w:lineRule="exact"/>
        <w:ind w:left="1559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3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  <w:position w:val="-3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  <w:position w:val="-3"/>
        </w:rPr>
        <w:t>我国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3"/>
        </w:rPr>
        <w:t>对世界经济增长的年均贡献率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3"/>
        </w:rPr>
        <w:t>接近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73"/>
          <w:position w:val="-3"/>
        </w:rPr>
        <w:t>30%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3"/>
        </w:rPr>
        <w:t>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3"/>
        </w:rPr>
        <w:t>成为世界经济增长的火车头。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2" w:after="0" w:line="672" w:lineRule="exact"/>
        <w:ind w:left="2159" w:right="453" w:firstLine="-6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我国是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世界第二大经济体、制造业第一大国、货物贸易第一大国、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商品消费第二大国、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外资流入第二大国。</w:t>
      </w:r>
    </w:p>
    <w:p>
      <w:pPr>
        <w:spacing w:before="0" w:after="0" w:line="639" w:lineRule="exact"/>
        <w:ind w:left="1559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3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  <w:position w:val="-3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  <w:position w:val="-3"/>
        </w:rPr>
        <w:t>我国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  <w:position w:val="-3"/>
        </w:rPr>
        <w:t>外汇储备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3"/>
        </w:rPr>
        <w:t>连续多年位居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3"/>
        </w:rPr>
        <w:t>世界第一。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808" w:lineRule="exact"/>
        <w:ind w:left="1559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4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  <w:position w:val="-4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中国人民在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富起来、强起来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4"/>
        </w:rPr>
        <w:t>的征程上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迈出了决定性的步伐！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80" w:bottom="280" w:left="20" w:right="1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4.8125pt;margin-top:156.625pt;width:861.8125pt;height:345.875pt;mso-position-horizontal-relative:page;mso-position-vertical-relative:page;z-index:-1499" coordorigin="1096,3133" coordsize="17236,6918">
            <v:shape style="position:absolute;left:1096;top:3133;width:17236;height:6918" coordorigin="1096,3133" coordsize="17236,6918" path="m1096,3364l1114,3274,1164,3200,1236,3151,1326,3133,18101,3133,18191,3151,18265,3200,18314,3274,18333,3364,18333,9819,18328,9865,18314,9909,18265,9983,18191,10031,18101,10050,1326,10050,1236,10031,1164,9983,1114,9909,1096,9819,1096,3364xe" filled="f" stroked="t" strokeweight="2pt" strokecolor="#C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20" w:lineRule="exact"/>
        <w:ind w:left="2400" w:right="-20"/>
        <w:jc w:val="left"/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/>
        <w:pict>
          <v:shape style="position:absolute;margin-left:15pt;margin-top:-27.952845pt;width:85.048805pt;height:57.571414pt;mso-position-horizontal-relative:page;mso-position-vertical-relative:paragraph;z-index:-1500" type="#_x0000_t75">
            <v:imagedata r:id="rId81" o:title=""/>
          </v:shape>
        </w:pic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position w:val="-1"/>
        </w:rPr>
        <w:t>全面建成小康社会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4" w:lineRule="exact"/>
        <w:ind w:left="1884" w:right="812"/>
        <w:jc w:val="center"/>
        <w:tabs>
          <w:tab w:pos="7760" w:val="left"/>
        </w:tabs>
        <w:rPr>
          <w:rFonts w:ascii="Microsoft JhengHei" w:hAnsi="Microsoft JhengHei" w:cs="Microsoft JhengHei" w:eastAsia="Microsoft JhengHei"/>
          <w:sz w:val="56"/>
          <w:szCs w:val="56"/>
        </w:rPr>
      </w:pPr>
      <w:rPr/>
      <w:r>
        <w:rPr>
          <w:rFonts w:ascii="Microsoft JhengHei" w:hAnsi="Microsoft JhengHei" w:cs="Microsoft JhengHei" w:eastAsia="Microsoft JhengHei"/>
          <w:sz w:val="56"/>
          <w:szCs w:val="56"/>
          <w:color w:val="C00000"/>
          <w:spacing w:val="0"/>
          <w:w w:val="100"/>
          <w:position w:val="1"/>
        </w:rPr>
        <w:t>人民生活水平显著提高</w:t>
        <w:tab/>
      </w:r>
      <w:r>
        <w:rPr>
          <w:rFonts w:ascii="Microsoft JhengHei" w:hAnsi="Microsoft JhengHei" w:cs="Microsoft JhengHei" w:eastAsia="Microsoft JhengHei"/>
          <w:sz w:val="56"/>
          <w:szCs w:val="56"/>
          <w:color w:val="C00000"/>
          <w:spacing w:val="0"/>
          <w:w w:val="100"/>
          <w:position w:val="1"/>
        </w:rPr>
      </w:r>
      <w:r>
        <w:rPr>
          <w:rFonts w:ascii="Microsoft JhengHei" w:hAnsi="Microsoft JhengHei" w:cs="Microsoft JhengHei" w:eastAsia="Microsoft JhengHei"/>
          <w:sz w:val="56"/>
          <w:szCs w:val="56"/>
          <w:color w:val="3232FF"/>
          <w:spacing w:val="0"/>
          <w:w w:val="92"/>
          <w:position w:val="1"/>
        </w:rPr>
        <w:t>—</w:t>
      </w:r>
      <w:r>
        <w:rPr>
          <w:rFonts w:ascii="Microsoft JhengHei" w:hAnsi="Microsoft JhengHei" w:cs="Microsoft JhengHei" w:eastAsia="Microsoft JhengHei"/>
          <w:sz w:val="56"/>
          <w:szCs w:val="56"/>
          <w:color w:val="3232FF"/>
          <w:spacing w:val="0"/>
          <w:w w:val="100"/>
          <w:position w:val="1"/>
        </w:rPr>
        <w:t>获得感、幸福感、安全感显著增强</w:t>
      </w:r>
      <w:r>
        <w:rPr>
          <w:rFonts w:ascii="Microsoft JhengHei" w:hAnsi="Microsoft JhengHei" w:cs="Microsoft JhengHei" w:eastAsia="Microsoft JhengHe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6" w:lineRule="exact"/>
        <w:ind w:left="1979" w:right="-22" w:firstLine="-6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脱贫攻坚战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取得全面胜利：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至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2020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11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月，全国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832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个贫困县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全部脱贫，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12.8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万个贫困村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全部出列。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改革开放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40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多年来，中国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7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亿多人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摆脱贫困。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习近平：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“全面建成小康社会、实现第一个百年奋斗目标，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农村贫困人口全部脱贫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是一个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标志性指标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”</w:t>
      </w:r>
    </w:p>
    <w:p>
      <w:pPr>
        <w:spacing w:before="0" w:after="0" w:line="686" w:lineRule="exact"/>
        <w:ind w:left="1379" w:right="-20"/>
        <w:jc w:val="left"/>
        <w:tabs>
          <w:tab w:pos="8900" w:val="left"/>
        </w:tabs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0000FF"/>
          <w:spacing w:val="0"/>
          <w:w w:val="100"/>
          <w:position w:val="-4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color w:val="0000FF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0000FF"/>
          <w:spacing w:val="21"/>
          <w:w w:val="100"/>
          <w:position w:val="-4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4"/>
        </w:rPr>
        <w:t>2020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4"/>
        </w:rPr>
        <w:t>年，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  <w:position w:val="-4"/>
        </w:rPr>
        <w:t>全国居民人均可支配收入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4"/>
        </w:rPr>
        <w:t>达到</w:t>
        <w:tab/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4"/>
        </w:rPr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86"/>
          <w:position w:val="-4"/>
        </w:rPr>
        <w:t>32189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4"/>
        </w:rPr>
        <w:t>元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217"/>
          <w:position w:val="-4"/>
        </w:rPr>
        <w:t>,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4"/>
        </w:rPr>
        <w:t>比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86"/>
          <w:position w:val="-4"/>
        </w:rPr>
        <w:t>2015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4"/>
        </w:rPr>
        <w:t>年实际增长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87"/>
          <w:position w:val="-4"/>
        </w:rPr>
        <w:t>31.3%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576" w:lineRule="exact"/>
        <w:ind w:left="1979" w:right="2453" w:firstLine="-6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我国建成了包括养老、医疗、低保、住房在内的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世界最大的社会保障体系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基本养老保险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覆盖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1"/>
        </w:rPr>
        <w:t>9.99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亿人，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基本医疗保险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覆盖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超过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86"/>
        </w:rPr>
        <w:t>13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亿人，约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73"/>
        </w:rPr>
        <w:t>95%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686" w:lineRule="exact"/>
        <w:ind w:left="1379" w:right="-20"/>
        <w:jc w:val="left"/>
        <w:tabs>
          <w:tab w:pos="7700" w:val="left"/>
        </w:tabs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4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  <w:position w:val="-4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96"/>
          <w:position w:val="-4"/>
        </w:rPr>
        <w:t>居民预期寿命：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96"/>
          <w:position w:val="-4"/>
        </w:rPr>
        <w:t>从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96"/>
          <w:position w:val="-4"/>
        </w:rPr>
        <w:t>1949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96"/>
          <w:position w:val="-4"/>
        </w:rPr>
        <w:t>年的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96"/>
          <w:position w:val="-4"/>
        </w:rPr>
        <w:t>35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96"/>
          <w:position w:val="-4"/>
        </w:rPr>
        <w:t>岁</w:t>
        <w:tab/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-59"/>
          <w:w w:val="96"/>
          <w:position w:val="-4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96"/>
          <w:position w:val="-4"/>
        </w:rPr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4"/>
        </w:rPr>
        <w:t>提高到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4"/>
        </w:rPr>
        <w:t>2019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-4"/>
        </w:rPr>
        <w:t>年的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4"/>
        </w:rPr>
        <w:t>77.3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  <w:position w:val="-4"/>
        </w:rPr>
        <w:t>岁。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1379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FF"/>
          <w:spacing w:val="0"/>
          <w:w w:val="100"/>
        </w:rPr>
        <w:t>我国社会大局保持长期稳定，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成为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世界上最有安全感的国家之一。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32" w:after="0" w:line="240" w:lineRule="auto"/>
        <w:ind w:left="1379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忍饥挨饿、缺吃少穿、生活困顿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这些几千年来困扰我国人民的问题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总体上一去不复返了！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80" w:bottom="280" w:left="200" w:right="1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4.8125pt;margin-top:168pt;width:861.8125pt;height:328.8125pt;mso-position-horizontal-relative:page;mso-position-vertical-relative:page;z-index:-1497" coordorigin="1096,3360" coordsize="17236,6576">
            <v:shape style="position:absolute;left:1096;top:3360;width:17236;height:6576" coordorigin="1096,3360" coordsize="17236,6576" path="m1096,3579l1114,3494,1160,3424,1230,3378,1315,3360,18113,3360,18198,3378,18268,3424,18315,3494,18333,3579,18333,9718,18328,9761,18315,9803,18268,9873,18198,9919,18156,9931,18113,9936,1315,9936,1230,9919,1160,9873,1114,9803,1096,9718,1096,3579xe" filled="f" stroked="t" strokeweight="2pt" strokecolor="#C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20" w:lineRule="exact"/>
        <w:ind w:left="2400" w:right="-20"/>
        <w:jc w:val="left"/>
        <w:rPr>
          <w:rFonts w:ascii="Microsoft YaHei UI" w:hAnsi="Microsoft YaHei UI" w:cs="Microsoft YaHei UI" w:eastAsia="Microsoft YaHei UI"/>
          <w:sz w:val="56"/>
          <w:szCs w:val="56"/>
        </w:rPr>
      </w:pPr>
      <w:rPr/>
      <w:r>
        <w:rPr/>
        <w:pict>
          <v:shape style="position:absolute;margin-left:15pt;margin-top:-27.952845pt;width:85.048805pt;height:57.571414pt;mso-position-horizontal-relative:page;mso-position-vertical-relative:paragraph;z-index:-1498" type="#_x0000_t75">
            <v:imagedata r:id="rId82" o:title=""/>
          </v:shape>
        </w:pict>
      </w:r>
      <w:r>
        <w:rPr>
          <w:rFonts w:ascii="Microsoft YaHei UI" w:hAnsi="Microsoft YaHei UI" w:cs="Microsoft YaHei UI" w:eastAsia="Microsoft YaHei UI"/>
          <w:sz w:val="56"/>
          <w:szCs w:val="56"/>
          <w:color w:val="C00000"/>
          <w:spacing w:val="0"/>
          <w:w w:val="100"/>
          <w:position w:val="-1"/>
        </w:rPr>
        <w:t>全面建成小康社会</w:t>
      </w:r>
      <w:r>
        <w:rPr>
          <w:rFonts w:ascii="Microsoft YaHei UI" w:hAnsi="Microsoft YaHei UI" w:cs="Microsoft YaHei UI" w:eastAsia="Microsoft YaHei U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4" w:lineRule="exact"/>
        <w:ind w:left="1946" w:right="-20"/>
        <w:jc w:val="left"/>
        <w:rPr>
          <w:rFonts w:ascii="Microsoft JhengHei" w:hAnsi="Microsoft JhengHei" w:cs="Microsoft JhengHei" w:eastAsia="Microsoft JhengHei"/>
          <w:sz w:val="56"/>
          <w:szCs w:val="56"/>
        </w:rPr>
      </w:pPr>
      <w:rPr/>
      <w:r>
        <w:rPr>
          <w:rFonts w:ascii="Microsoft JhengHei" w:hAnsi="Microsoft JhengHei" w:cs="Microsoft JhengHei" w:eastAsia="Microsoft JhengHei"/>
          <w:sz w:val="56"/>
          <w:szCs w:val="56"/>
          <w:color w:val="C00000"/>
          <w:spacing w:val="0"/>
          <w:w w:val="100"/>
          <w:position w:val="1"/>
        </w:rPr>
        <w:t>科技创新作用凸显</w:t>
      </w:r>
      <w:r>
        <w:rPr>
          <w:rFonts w:ascii="Microsoft JhengHei" w:hAnsi="Microsoft JhengHei" w:cs="Microsoft JhengHei" w:eastAsia="Microsoft JhengHe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1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研发投入持续扩大。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86"/>
        </w:rPr>
        <w:t>2020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年，我国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研发经费支出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86"/>
        </w:rPr>
        <w:t>24426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亿元，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比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86"/>
        </w:rPr>
        <w:t>2015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年增长</w:t>
      </w:r>
    </w:p>
    <w:p>
      <w:pPr>
        <w:spacing w:before="28" w:after="0" w:line="748" w:lineRule="exact"/>
        <w:ind w:left="1911" w:right="4085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10256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亿元，稳居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世界第二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；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研发经费投入强度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达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87"/>
        </w:rPr>
        <w:t>2.24%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达到中等发达国家水平；</w:t>
      </w:r>
    </w:p>
    <w:p>
      <w:pPr>
        <w:spacing w:before="0" w:after="0" w:line="721" w:lineRule="exact"/>
        <w:ind w:left="1191" w:right="-20"/>
        <w:jc w:val="left"/>
        <w:tabs>
          <w:tab w:pos="182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  <w:position w:val="-2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-9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  <w:position w:val="-2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2"/>
        </w:rPr>
        <w:t>科技进步贡献率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2"/>
        </w:rPr>
        <w:t>达到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2"/>
        </w:rPr>
        <w:t>60.2%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8" w:after="0" w:line="748" w:lineRule="exact"/>
        <w:ind w:left="1911" w:right="95" w:firstLine="-720"/>
        <w:jc w:val="left"/>
        <w:tabs>
          <w:tab w:pos="182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0000FF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color w:val="0000FF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0000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0000FF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在一些基础和前沿领域取得一大批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标志性成果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，若干领域实现从“跟跑”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到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“并跑”“领跑”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的跃升。</w:t>
      </w:r>
    </w:p>
    <w:p>
      <w:pPr>
        <w:spacing w:before="0" w:after="0" w:line="721" w:lineRule="exact"/>
        <w:ind w:left="1191" w:right="-20"/>
        <w:jc w:val="left"/>
        <w:tabs>
          <w:tab w:pos="182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2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2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2"/>
        </w:rPr>
        <w:t>知识产权产出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2"/>
        </w:rPr>
        <w:t>居世界前列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2"/>
        </w:rPr>
        <w:t>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2"/>
        </w:rPr>
        <w:t>2019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2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2"/>
        </w:rPr>
        <w:t>专利申请量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2"/>
        </w:rPr>
        <w:t>跃居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2"/>
        </w:rPr>
        <w:t>世界第一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2"/>
        </w:rPr>
        <w:t>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749" w:lineRule="exact"/>
        <w:ind w:left="1191" w:right="-20"/>
        <w:jc w:val="left"/>
        <w:tabs>
          <w:tab w:pos="182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3"/>
        </w:rPr>
        <w:t>2020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3"/>
        </w:rPr>
        <w:t>年，我国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3"/>
        </w:rPr>
        <w:t>创新指数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3"/>
        </w:rPr>
        <w:t>位居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3"/>
        </w:rPr>
        <w:t>世界第十四位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3"/>
        </w:rPr>
        <w:t>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80" w:bottom="280" w:left="200" w:right="1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313pt;width:960pt;height:226.570604pt;mso-position-horizontal-relative:page;mso-position-vertical-relative:page;z-index:-1496" coordorigin="0,6260" coordsize="19200,4531">
            <v:shape style="position:absolute;left:0;top:6260;width:19200;height:4531" type="#_x0000_t75">
              <v:imagedata r:id="rId83" o:title=""/>
            </v:shape>
            <v:shape style="position:absolute;left:503;top:9040;width:2706;height:1418" type="#_x0000_t75">
              <v:imagedata r:id="rId84" o:title=""/>
            </v:shape>
            <v:shape style="position:absolute;left:15520;top:8660;width:2148;height:1806" type="#_x0000_t75">
              <v:imagedata r:id="rId85" o:title=""/>
            </v:shape>
            <w10:wrap type="none"/>
          </v:group>
        </w:pict>
      </w:r>
      <w:r>
        <w:rPr/>
        <w:pict>
          <v:shape style="position:absolute;margin-left:24.880632pt;margin-top:16.259687pt;width:58.204402pt;height:58.06483pt;mso-position-horizontal-relative:page;mso-position-vertical-relative:page;z-index:-1495" type="#_x0000_t75">
            <v:imagedata r:id="rId86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60" w:lineRule="exact"/>
        <w:ind w:left="5430" w:right="6670"/>
        <w:jc w:val="center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798pt;margin-top:-57.711884pt;width:122.483817pt;height:95.044097pt;mso-position-horizontal-relative:page;mso-position-vertical-relative:paragraph;z-index:-1494" type="#_x0000_t75">
            <v:imagedata r:id="rId87" o:title=""/>
          </v:shape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80"/>
          <w:b/>
          <w:bCs/>
          <w:position w:val="-1"/>
        </w:rPr>
        <w:t>第四部</w: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0"/>
          <w:b/>
          <w:bCs/>
          <w:position w:val="-1"/>
        </w:rPr>
        <w:t>分</w:t>
      </w:r>
      <w:r>
        <w:rPr>
          <w:rFonts w:ascii="Microsoft YaHei UI" w:hAnsi="Microsoft YaHei UI" w:cs="Microsoft YaHei UI" w:eastAsia="Microsoft YaHei UI"/>
          <w:sz w:val="80"/>
          <w:szCs w:val="80"/>
          <w:color w:val="000099"/>
          <w:spacing w:val="-158"/>
          <w:b/>
          <w:bCs/>
          <w:position w:val="-1"/>
        </w:rPr>
        <w:t> 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05" w:lineRule="exact"/>
        <w:ind w:left="107"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  <w:position w:val="2"/>
        </w:rPr>
        <w:t>强起来</w:t>
      </w:r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1"/>
          <w:w w:val="100"/>
          <w:b/>
          <w:bCs/>
          <w:position w:val="2"/>
        </w:rPr>
        <w:t>—</w:t>
      </w:r>
      <w:r>
        <w:rPr>
          <w:rFonts w:ascii="Microsoft YaHei UI" w:hAnsi="Microsoft YaHei UI" w:cs="Microsoft YaHei UI" w:eastAsia="Microsoft YaHei UI"/>
          <w:sz w:val="80"/>
          <w:szCs w:val="80"/>
          <w:color w:val="C00000"/>
          <w:spacing w:val="0"/>
          <w:w w:val="100"/>
          <w:b/>
          <w:bCs/>
          <w:position w:val="2"/>
        </w:rPr>
        <w:t>中华民族实现伟大复兴的保障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660" w:bottom="280" w:left="2720" w:right="680"/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2861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9pt;margin-top:-30.492344pt;width:90.718727pt;height:61.409606pt;mso-position-horizontal-relative:page;mso-position-vertical-relative:paragraph;z-index:-1493" type="#_x0000_t75">
            <v:imagedata r:id="rId88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一、开启全面建设社会主义现代化国家新征程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5" w:lineRule="exact"/>
        <w:ind w:left="1386" w:right="-20"/>
        <w:jc w:val="left"/>
        <w:tabs>
          <w:tab w:pos="20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shape style="position:absolute;margin-left:627pt;margin-top:-20.305447pt;width:289.165943pt;height:204.117115pt;mso-position-horizontal-relative:page;mso-position-vertical-relative:paragraph;z-index:-1489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C00000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2017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10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党的十九大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召开，</w:t>
      </w:r>
    </w:p>
    <w:p>
      <w:pPr>
        <w:spacing w:before="0" w:after="0" w:line="749" w:lineRule="exact"/>
        <w:ind w:left="1866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54.8125pt;margin-top:79.964081pt;width:538.625pt;height:260.8125pt;mso-position-horizontal-relative:page;mso-position-vertical-relative:paragraph;z-index:-1492" coordorigin="1096,1599" coordsize="10773,5216">
            <v:shape style="position:absolute;left:1096;top:1599;width:10773;height:5216" coordorigin="1096,1599" coordsize="10773,5216" path="m1096,1773l1110,1706,1148,1651,1203,1613,1270,1599,11695,1599,11763,1613,11818,1651,11855,1706,11869,1773,11869,6642,11855,6709,11818,6764,11763,6802,11695,6816,1270,6816,1203,6802,1148,6764,1110,6709,1096,6642,1096,1773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3"/>
        </w:rPr>
        <w:t>对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3"/>
        </w:rPr>
        <w:t>由富到强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3"/>
        </w:rPr>
        <w:t>描绘出了完整的清晰的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3"/>
        </w:rPr>
        <w:t>路线图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48" w:lineRule="exact"/>
        <w:ind w:left="1386" w:right="7010" w:firstLine="1000"/>
        <w:jc w:val="both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shape style="position:absolute;margin-left:656pt;margin-top:78.110512pt;width:238.136644pt;height:183.067615pt;mso-position-horizontal-relative:page;mso-position-vertical-relative:paragraph;z-index:-1491" type="#_x0000_t75">
            <v:imagedata r:id="rId90" o:title=""/>
          </v:shape>
        </w:pict>
      </w:r>
      <w:r>
        <w:rPr/>
        <w:pict>
          <v:group style="position:absolute;margin-left:60.4375pt;margin-top:-131.639481pt;width:527.3125pt;height:96.4375pt;mso-position-horizontal-relative:page;mso-position-vertical-relative:paragraph;z-index:-1490" coordorigin="1209,-2633" coordsize="10546,1929">
            <v:shape style="position:absolute;left:1209;top:-2633;width:10546;height:1929" coordorigin="1209,-2633" coordsize="10546,1929" path="m1209,-2568l1214,-2593,1228,-2614,1249,-2628,1274,-2633,11691,-2633,11716,-2628,11736,-2614,11750,-2593,11755,-2568,11755,-769,11750,-744,11736,-723,11716,-709,11691,-704,1274,-704,1249,-709,1228,-723,1214,-744,1209,-769,1209,-2568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spacing w:val="10"/>
          <w:w w:val="100"/>
        </w:rPr>
        <w:t>从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0"/>
          <w:w w:val="100"/>
        </w:rPr>
        <w:t>全面建成小康社会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10"/>
          <w:w w:val="100"/>
        </w:rPr>
        <w:t>到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0"/>
          <w:w w:val="100"/>
        </w:rPr>
        <w:t>基本实现现代化，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1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10"/>
          <w:w w:val="100"/>
        </w:rPr>
        <w:t>再到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10"/>
          <w:w w:val="100"/>
        </w:rPr>
        <w:t>全面建成社会主义现代化强国，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10"/>
          <w:w w:val="100"/>
        </w:rPr>
        <w:t>是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10"/>
          <w:w w:val="100"/>
        </w:rPr>
        <w:t>新时代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1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10"/>
          <w:w w:val="100"/>
        </w:rPr>
        <w:t>中国特色社会主义发展的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10"/>
          <w:w w:val="100"/>
        </w:rPr>
        <w:t>战略安排。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1" w:after="0" w:line="748" w:lineRule="exact"/>
        <w:ind w:left="1386" w:right="7500" w:firstLine="100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10"/>
          <w:w w:val="100"/>
        </w:rPr>
        <w:t>我们要坚忍不拔、锲而不舍，奋力谱写</w:t>
      </w:r>
      <w:r>
        <w:rPr>
          <w:rFonts w:ascii="Microsoft JhengHei" w:hAnsi="Microsoft JhengHei" w:cs="Microsoft JhengHei" w:eastAsia="Microsoft JhengHei"/>
          <w:sz w:val="48"/>
          <w:szCs w:val="48"/>
          <w:spacing w:val="1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10"/>
          <w:w w:val="100"/>
        </w:rPr>
        <w:t>社会主义现代化新征程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10"/>
          <w:w w:val="100"/>
        </w:rPr>
        <w:t>的壮丽篇章！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86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——</w:t>
      </w:r>
      <w:r>
        <w:rPr>
          <w:rFonts w:ascii="Microsoft JhengHei" w:hAnsi="Microsoft JhengHei" w:cs="Microsoft JhengHei" w:eastAsia="Microsoft JhengHei"/>
          <w:sz w:val="36"/>
          <w:szCs w:val="36"/>
          <w:spacing w:val="28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2017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10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习近平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  <w:t>在党的十九大上的报告</w:t>
      </w:r>
    </w:p>
    <w:p>
      <w:pPr>
        <w:jc w:val="left"/>
        <w:spacing w:after="0"/>
        <w:sectPr>
          <w:pgSz w:w="19200" w:h="10800" w:orient="landscape"/>
          <w:pgMar w:top="80" w:bottom="280" w:left="80" w:right="7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16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71" w:lineRule="exact"/>
        <w:ind w:left="2066" w:right="-112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shape style="position:absolute;margin-left:9pt;margin-top:-70.411957pt;width:96.388648pt;height:65.247634pt;mso-position-horizontal-relative:page;mso-position-vertical-relative:paragraph;z-index:-1487" type="#_x0000_t75">
            <v:imagedata r:id="rId91" o:title=""/>
          </v:shape>
        </w:pict>
      </w:r>
      <w:r>
        <w:rPr/>
        <w:pict>
          <v:group style="position:absolute;margin-left:122.8125pt;margin-top:48.900543pt;width:742.75pt;height:51pt;mso-position-horizontal-relative:page;mso-position-vertical-relative:paragraph;z-index:-1486" coordorigin="2456,978" coordsize="14855,1020">
            <v:shape style="position:absolute;left:2456;top:978;width:14855;height:1020" coordorigin="2456,978" coordsize="14855,1020" path="m2456,1012l2466,988,2490,978,17278,978,17301,988,17311,1012,17311,1964,17301,1988,17278,1998,2490,1998,2466,1988,2456,1964,2456,1012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9"/>
        </w:rPr>
        <w:t>十九大：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820" w:lineRule="exact"/>
        <w:ind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br w:type="column"/>
      </w:r>
      <w:r>
        <w:rPr>
          <w:rFonts w:ascii="Microsoft YaHei UI" w:hAnsi="Microsoft YaHei UI" w:cs="Microsoft YaHei UI" w:eastAsia="Microsoft YaHei UI"/>
          <w:sz w:val="72"/>
          <w:szCs w:val="72"/>
          <w:color w:val="3232FF"/>
          <w:spacing w:val="0"/>
          <w:w w:val="100"/>
          <w:b/>
          <w:bCs/>
          <w:position w:val="2"/>
        </w:rPr>
        <w:t>分两步走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2"/>
        </w:rPr>
        <w:t>全面建成社会主义现代化强国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1600"/>
          <w:cols w:num="2" w:equalWidth="0">
            <w:col w:w="3987" w:space="58"/>
            <w:col w:w="1347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0" w:lineRule="exact"/>
        <w:ind w:left="2633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  <w:position w:val="-4"/>
        </w:rPr>
        <w:t>在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全面建成小康社会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  <w:position w:val="-4"/>
        </w:rPr>
        <w:t>的基础上，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分两步走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  <w:position w:val="-4"/>
        </w:rPr>
        <w:t>建成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社会主义现代化强国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1" w:lineRule="exact"/>
        <w:ind w:right="390"/>
        <w:jc w:val="righ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/>
        <w:pict>
          <v:group style="position:absolute;margin-left:78.586472pt;margin-top:25.369114pt;width:809.933827pt;height:273.659478pt;mso-position-horizontal-relative:page;mso-position-vertical-relative:paragraph;z-index:-1488" coordorigin="1572,507" coordsize="16199,5473">
            <v:group style="position:absolute;left:3775;top:517;width:10334;height:4733" coordorigin="3775,517" coordsize="10334,4733">
              <v:shape style="position:absolute;left:3775;top:517;width:10334;height:4733" coordorigin="3775,517" coordsize="10334,4733" path="m9323,4139l8327,4051,11756,1879,11033,1372,14110,517,12788,2339,12052,2273,9323,4139e" filled="t" fillcolor="#EE3D3B" stroked="f">
                <v:path arrowok="t"/>
                <v:fill/>
              </v:shape>
              <v:shape style="position:absolute;left:3775;top:517;width:10334;height:4733" coordorigin="3775,517" coordsize="10334,4733" path="m12267,3057l12241,2972,12218,2892,12197,2814,12178,2739,12150,2628,12141,2591,12122,2516,12102,2439,12079,2358,12052,2273,12788,2339,12267,3057e" filled="t" fillcolor="#EE3D3B" stroked="f">
                <v:path arrowok="t"/>
                <v:fill/>
              </v:shape>
              <v:shape style="position:absolute;left:3775;top:517;width:10334;height:4733" coordorigin="3775,517" coordsize="10334,4733" path="m3775,5250l7045,2981,7976,3758,7032,3675,6873,3761,6716,3848,6561,3937,5803,4383,5651,4471,5498,4557,5343,4641,5185,4723,5024,4802,4860,4878,4692,4951,4520,5020,4342,5084,4159,5145,3970,5200,3775,5250e" filled="t" fillcolor="#EE3D3B" stroked="f">
                <v:path arrowok="t"/>
                <v:fill/>
              </v:shape>
              <v:shape style="position:absolute;left:3775;top:517;width:10334;height:4733" coordorigin="3775,517" coordsize="10334,4733" path="m8267,4860l7032,3675,7976,3758,8327,4051,9323,4139,8267,4860e" filled="t" fillcolor="#EE3D3B" stroked="f">
                <v:path arrowok="t"/>
                <v:fill/>
              </v:shape>
            </v:group>
            <v:group style="position:absolute;left:12449;top:1682;width:5292;height:4288" coordorigin="12449,1682" coordsize="5292,4288">
              <v:shape style="position:absolute;left:12449;top:1682;width:5292;height:4288" coordorigin="12449,1682" coordsize="5292,4288" path="m12449,1682l17740,1682,17740,5971,12449,5971,12449,1682e" filled="t" fillcolor="#FCFDF9" stroked="f">
                <v:path arrowok="t"/>
                <v:fill/>
              </v:shape>
            </v:group>
            <v:group style="position:absolute;left:12449;top:1693;width:5292;height:2" coordorigin="12449,1693" coordsize="5292,2">
              <v:shape style="position:absolute;left:12449;top:1693;width:5292;height:2" coordorigin="12449,1693" coordsize="5292,0" path="m0,-3902l0,-3902e" filled="f" stroked="t" strokeweight=".1pt" strokecolor="#D1D1EF">
                <v:path arrowok="t"/>
              </v:shape>
            </v:group>
            <v:group style="position:absolute;left:12449;top:1693;width:5292;height:2" coordorigin="12449,1693" coordsize="5292,2">
              <v:shape style="position:absolute;left:12449;top:1693;width:5292;height:2" coordorigin="12449,1693" coordsize="5292,0" path="m12449,1693l17740,1693e" filled="f" stroked="t" strokeweight="3pt" strokecolor="#C00000">
                <v:path arrowok="t"/>
              </v:shape>
            </v:group>
            <v:group style="position:absolute;left:7032;top:3238;width:5292;height:2733" coordorigin="7032,3238" coordsize="5292,2733">
              <v:shape style="position:absolute;left:7032;top:3238;width:5292;height:2733" coordorigin="7032,3238" coordsize="5292,2733" path="m7032,3238l12324,3238,12324,5971,7032,5971,7032,3238e" filled="t" fillcolor="#FCFDF9" stroked="f">
                <v:path arrowok="t"/>
                <v:fill/>
              </v:shape>
            </v:group>
            <v:group style="position:absolute;left:7028;top:3238;width:5292;height:2" coordorigin="7028,3238" coordsize="5292,2">
              <v:shape style="position:absolute;left:7028;top:3238;width:5292;height:2" coordorigin="7028,3238" coordsize="5292,0" path="m0,-3902l0,-3902e" filled="f" stroked="t" strokeweight=".1pt" strokecolor="#D1D1EF">
                <v:path arrowok="t"/>
              </v:shape>
            </v:group>
            <v:group style="position:absolute;left:7028;top:3208;width:5292;height:60" coordorigin="7028,3208" coordsize="5292,60">
              <v:shape style="position:absolute;left:7028;top:3208;width:5292;height:60" coordorigin="7028,3208" coordsize="5292,60" path="m7028,3208l12319,3208,12319,3268,7028,3268,7028,3208xe" filled="t" fillcolor="#C00000" stroked="f">
                <v:path arrowok="t"/>
                <v:fill/>
              </v:shape>
            </v:group>
            <v:group style="position:absolute;left:1582;top:4531;width:5292;height:1440" coordorigin="1582,4531" coordsize="5292,1440">
              <v:shape style="position:absolute;left:1582;top:4531;width:5292;height:1440" coordorigin="1582,4531" coordsize="5292,1440" path="m1582,4531l6873,4531,6873,5971,1582,5971,1582,4531e" filled="t" fillcolor="#FCFDF9" stroked="f">
                <v:path arrowok="t"/>
                <v:fill/>
              </v:shape>
            </v:group>
            <v:group style="position:absolute;left:1611;top:4544;width:5292;height:2" coordorigin="1611,4544" coordsize="5292,2">
              <v:shape style="position:absolute;left:1611;top:4544;width:5292;height:2" coordorigin="1611,4544" coordsize="5292,0" path="m0,-3902l0,-3902e" filled="f" stroked="t" strokeweight=".1pt" strokecolor="#D1D1EF">
                <v:path arrowok="t"/>
              </v:shape>
            </v:group>
            <v:group style="position:absolute;left:1611;top:4544;width:5292;height:2" coordorigin="1611,4544" coordsize="5292,2">
              <v:shape style="position:absolute;left:1611;top:4544;width:5292;height:2" coordorigin="1611,4544" coordsize="5292,0" path="m1611,4544l6903,4544e" filled="f" stroked="t" strokeweight="3pt" strokecolor="#C00000">
                <v:path arrowok="t"/>
              </v:shape>
            </v:group>
            <v:group style="position:absolute;left:8353;top:4560;width:2835;height:582" coordorigin="8353,4560" coordsize="2835,582">
              <v:shape style="position:absolute;left:8353;top:4560;width:2835;height:582" coordorigin="8353,4560" coordsize="2835,582" path="m8353,4560l11188,4560,11188,5142,8353,5142,8353,4560xe" filled="f" stroked="t" strokeweight=".75pt" strokecolor="#3232FF">
                <v:path arrowok="t"/>
              </v:shape>
            </v:group>
            <v:group style="position:absolute;left:13796;top:3880;width:2835;height:582" coordorigin="13796,3880" coordsize="2835,582">
              <v:shape style="position:absolute;left:13796;top:3880;width:2835;height:582" coordorigin="13796,3880" coordsize="2835,582" path="m13796,3880l16631,3880,16631,4461,13796,4461,13796,3880xe" filled="f" stroked="t" strokeweight=".75pt" strokecolor="#3232FF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第二个百年目标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761" w:lineRule="exact"/>
        <w:ind w:right="1103"/>
        <w:jc w:val="righ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C00000"/>
          <w:spacing w:val="0"/>
          <w:w w:val="100"/>
          <w:b/>
          <w:bCs/>
          <w:position w:val="-6"/>
        </w:rPr>
        <w:t>本世纪中叶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1600"/>
        </w:sectPr>
      </w:pPr>
      <w:rPr/>
    </w:p>
    <w:p>
      <w:pPr>
        <w:spacing w:before="10" w:after="0" w:line="240" w:lineRule="auto"/>
        <w:ind w:left="2019" w:right="199"/>
        <w:jc w:val="center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实现第一个百年目标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741" w:right="1023"/>
        <w:jc w:val="center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C00000"/>
          <w:w w:val="99"/>
          <w:b/>
          <w:bCs/>
        </w:rPr>
        <w:t>202</w:t>
      </w:r>
      <w:r>
        <w:rPr>
          <w:rFonts w:ascii="Microsoft YaHei UI" w:hAnsi="Microsoft YaHei UI" w:cs="Microsoft YaHei UI" w:eastAsia="Microsoft YaHei UI"/>
          <w:sz w:val="48"/>
          <w:szCs w:val="48"/>
          <w:color w:val="C00000"/>
          <w:spacing w:val="-3"/>
          <w:w w:val="99"/>
          <w:b/>
          <w:bCs/>
        </w:rPr>
        <w:t>0</w:t>
      </w:r>
      <w:r>
        <w:rPr>
          <w:rFonts w:ascii="Microsoft YaHei UI" w:hAnsi="Microsoft YaHei UI" w:cs="Microsoft YaHei UI" w:eastAsia="Microsoft YaHei UI"/>
          <w:sz w:val="48"/>
          <w:szCs w:val="48"/>
          <w:color w:val="C00000"/>
          <w:spacing w:val="0"/>
          <w:w w:val="100"/>
          <w:b/>
          <w:bCs/>
        </w:rPr>
        <w:t>年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92" w:right="-94"/>
        <w:jc w:val="left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262626"/>
          <w:spacing w:val="0"/>
          <w:w w:val="100"/>
          <w:b/>
          <w:bCs/>
        </w:rPr>
        <w:t>全面建成小康社会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spacing w:before="0" w:after="0" w:line="738" w:lineRule="exact"/>
        <w:ind w:right="-20"/>
        <w:jc w:val="lef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/>
        <w:br w:type="column"/>
      </w:r>
      <w:r>
        <w:rPr>
          <w:rFonts w:ascii="Microsoft YaHei UI" w:hAnsi="Microsoft YaHei UI" w:cs="Microsoft YaHei UI" w:eastAsia="Microsoft YaHei UI"/>
          <w:sz w:val="48"/>
          <w:szCs w:val="48"/>
          <w:color w:val="C00000"/>
          <w:spacing w:val="0"/>
          <w:w w:val="100"/>
          <w:b/>
          <w:bCs/>
          <w:position w:val="-3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C00000"/>
          <w:spacing w:val="0"/>
          <w:w w:val="100"/>
          <w:b/>
          <w:bCs/>
          <w:position w:val="-3"/>
        </w:rPr>
        <w:t>203</w:t>
      </w:r>
      <w:r>
        <w:rPr>
          <w:rFonts w:ascii="Microsoft YaHei UI" w:hAnsi="Microsoft YaHei UI" w:cs="Microsoft YaHei UI" w:eastAsia="Microsoft YaHei UI"/>
          <w:sz w:val="48"/>
          <w:szCs w:val="48"/>
          <w:color w:val="C00000"/>
          <w:spacing w:val="-3"/>
          <w:w w:val="100"/>
          <w:b/>
          <w:bCs/>
          <w:position w:val="-3"/>
        </w:rPr>
        <w:t>5</w:t>
      </w:r>
      <w:r>
        <w:rPr>
          <w:rFonts w:ascii="Microsoft YaHei UI" w:hAnsi="Microsoft YaHei UI" w:cs="Microsoft YaHei UI" w:eastAsia="Microsoft YaHei UI"/>
          <w:sz w:val="48"/>
          <w:szCs w:val="48"/>
          <w:color w:val="C00000"/>
          <w:spacing w:val="0"/>
          <w:w w:val="100"/>
          <w:b/>
          <w:bCs/>
          <w:position w:val="-3"/>
        </w:rPr>
        <w:t>年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9" w:right="-86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262626"/>
          <w:spacing w:val="0"/>
          <w:w w:val="100"/>
          <w:b/>
          <w:bCs/>
        </w:rPr>
        <w:t>基本实现社会主义现代化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5" w:right="736"/>
        <w:jc w:val="center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color w:val="3232FF"/>
        </w:rPr>
        <w:t>第一步：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86"/>
        </w:rPr>
        <w:t>15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100"/>
        </w:rPr>
        <w:t>年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w w:val="100"/>
        </w:rPr>
      </w:r>
    </w:p>
    <w:p>
      <w:pPr>
        <w:spacing w:before="0" w:after="0" w:line="440" w:lineRule="exact"/>
        <w:ind w:left="-47" w:right="40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/>
        <w:br w:type="column"/>
      </w:r>
      <w:r>
        <w:rPr>
          <w:rFonts w:ascii="Microsoft YaHei UI" w:hAnsi="Microsoft YaHei UI" w:cs="Microsoft YaHei UI" w:eastAsia="Microsoft YaHei UI"/>
          <w:sz w:val="36"/>
          <w:szCs w:val="36"/>
          <w:color w:val="262626"/>
          <w:spacing w:val="0"/>
          <w:w w:val="100"/>
          <w:b/>
          <w:bCs/>
        </w:rPr>
        <w:t>建成</w:t>
      </w:r>
      <w:r>
        <w:rPr>
          <w:rFonts w:ascii="Microsoft YaHei UI" w:hAnsi="Microsoft YaHei UI" w:cs="Microsoft YaHei UI" w:eastAsia="Microsoft YaHei UI"/>
          <w:sz w:val="36"/>
          <w:szCs w:val="36"/>
          <w:color w:val="3232FF"/>
          <w:spacing w:val="0"/>
          <w:w w:val="100"/>
          <w:b/>
          <w:bCs/>
        </w:rPr>
        <w:t>富强民主文明和谐美丽</w:t>
      </w:r>
      <w:r>
        <w:rPr>
          <w:rFonts w:ascii="Microsoft YaHei UI" w:hAnsi="Microsoft YaHei UI" w:cs="Microsoft YaHei UI" w:eastAsia="Microsoft YaHei UI"/>
          <w:sz w:val="36"/>
          <w:szCs w:val="36"/>
          <w:color w:val="262626"/>
          <w:spacing w:val="0"/>
          <w:w w:val="100"/>
          <w:b/>
          <w:bCs/>
        </w:rPr>
        <w:t>的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spacing w:before="57" w:after="0" w:line="240" w:lineRule="auto"/>
        <w:ind w:left="654" w:right="740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262626"/>
          <w:spacing w:val="0"/>
          <w:w w:val="100"/>
          <w:b/>
          <w:bCs/>
        </w:rPr>
        <w:t>社会主义现代化</w:t>
      </w:r>
      <w:r>
        <w:rPr>
          <w:rFonts w:ascii="Microsoft YaHei UI" w:hAnsi="Microsoft YaHei UI" w:cs="Microsoft YaHei UI" w:eastAsia="Microsoft YaHei UI"/>
          <w:sz w:val="36"/>
          <w:szCs w:val="36"/>
          <w:color w:val="C00000"/>
          <w:spacing w:val="0"/>
          <w:w w:val="100"/>
          <w:b/>
          <w:bCs/>
        </w:rPr>
        <w:t>强国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3" w:right="1240"/>
        <w:jc w:val="center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color w:val="3232FF"/>
        </w:rPr>
        <w:t>第二步：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86"/>
        </w:rPr>
        <w:t>15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w w:val="100"/>
        </w:rPr>
        <w:t>年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w w:val="100"/>
        </w:rPr>
      </w:r>
    </w:p>
    <w:p>
      <w:pPr>
        <w:jc w:val="center"/>
        <w:spacing w:after="0"/>
        <w:sectPr>
          <w:type w:val="continuous"/>
          <w:pgSz w:w="19200" w:h="10800" w:orient="landscape"/>
          <w:pgMar w:top="200" w:bottom="280" w:left="80" w:right="1600"/>
          <w:cols w:num="3" w:equalWidth="0">
            <w:col w:w="5573" w:space="1765"/>
            <w:col w:w="4236" w:space="1159"/>
            <w:col w:w="4787"/>
          </w:cols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595" w:lineRule="exact"/>
        <w:ind w:left="116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</w:rPr>
        <w:t>　　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新时代两步走战略安排，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</w:rPr>
        <w:t>丰富了党的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第二个百年奋斗目标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</w:rPr>
        <w:t>的内涵，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38" w:after="0" w:line="771" w:lineRule="exact"/>
        <w:ind w:left="116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  <w:position w:val="-9"/>
        </w:rPr>
        <w:t>体现了我国发展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9"/>
        </w:rPr>
        <w:t>量的提升</w:t>
      </w:r>
      <w:r>
        <w:rPr>
          <w:rFonts w:ascii="Microsoft JhengHei" w:hAnsi="Microsoft JhengHei" w:cs="Microsoft JhengHei" w:eastAsia="Microsoft JhengHei"/>
          <w:sz w:val="48"/>
          <w:szCs w:val="48"/>
          <w:color w:val="262626"/>
          <w:spacing w:val="0"/>
          <w:w w:val="100"/>
          <w:position w:val="-9"/>
        </w:rPr>
        <w:t>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9"/>
        </w:rPr>
        <w:t>质的飞跃。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9200" w:h="10800" w:orient="landscape"/>
          <w:pgMar w:top="980" w:bottom="280" w:left="1880" w:right="2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pt;margin-top:184.951172pt;width:959pt;height:311.884762pt;mso-position-horizontal-relative:page;mso-position-vertical-relative:page;z-index:-1485" coordorigin="20,3699" coordsize="19180,6238">
            <v:shape style="position:absolute;left:20;top:4040;width:19174;height:5897" type="#_x0000_t75">
              <v:imagedata r:id="rId92" o:title=""/>
            </v:shape>
            <v:shape style="position:absolute;left:26;top:3699;width:19174;height:6237" type="#_x0000_t75">
              <v:imagedata r:id="rId93" o:title=""/>
            </v:shape>
            <v:shape style="position:absolute;left:8012;top:4439;width:3223;height:4331" type="#_x0000_t75">
              <v:imagedata r:id="rId94" o:title=""/>
            </v:shape>
            <v:shape style="position:absolute;left:13022;top:5106;width:3223;height:4331" type="#_x0000_t75">
              <v:imagedata r:id="rId95" o:title=""/>
            </v:shape>
            <v:shape style="position:absolute;left:3007;top:5111;width:3223;height:4331" type="#_x0000_t75">
              <v:imagedata r:id="rId96" o:title=""/>
            </v:shape>
            <w10:wrap type="none"/>
          </v:group>
        </w:pict>
      </w:r>
      <w:r>
        <w:rPr/>
        <w:pict>
          <v:group style="position:absolute;margin-left:83.125pt;margin-top:43.25pt;width:793.8125pt;height:102.0625pt;mso-position-horizontal-relative:page;mso-position-vertical-relative:page;z-index:-1484" coordorigin="1663,865" coordsize="15876,2041">
            <v:shape style="position:absolute;left:1663;top:865;width:15876;height:2041" coordorigin="1663,865" coordsize="15876,2041" path="m1663,933l1668,906,1683,885,1705,870,1731,865,17470,865,17496,870,17519,885,17534,906,17539,933,17539,2838,17534,2864,17519,2886,17496,2901,17470,2906,1731,2906,1705,2901,1683,2886,1668,2864,1663,2838,1663,933xe" filled="f" stroked="t" strokeweight="2pt" strokecolor="#C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55" w:right="-112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29"/>
          <w:w w:val="100"/>
        </w:rPr>
        <w:t>时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间</w:t>
      </w:r>
      <w:r>
        <w:rPr>
          <w:rFonts w:ascii="Microsoft JhengHei" w:hAnsi="Microsoft JhengHei" w:cs="Microsoft JhengHei" w:eastAsia="Microsoft JhengHei"/>
          <w:sz w:val="48"/>
          <w:szCs w:val="48"/>
          <w:color w:val="BC000C"/>
          <w:spacing w:val="29"/>
          <w:w w:val="100"/>
        </w:rPr>
        <w:t>提</w:t>
      </w:r>
      <w:r>
        <w:rPr>
          <w:rFonts w:ascii="Microsoft JhengHei" w:hAnsi="Microsoft JhengHei" w:cs="Microsoft JhengHei" w:eastAsia="Microsoft JhengHei"/>
          <w:sz w:val="48"/>
          <w:szCs w:val="48"/>
          <w:color w:val="BC000C"/>
          <w:spacing w:val="0"/>
          <w:w w:val="100"/>
        </w:rPr>
        <w:t>前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95" w:lineRule="exact"/>
        <w:ind w:right="-112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br w:type="column"/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29"/>
          <w:w w:val="100"/>
        </w:rPr>
        <w:t>目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标</w:t>
      </w:r>
      <w:r>
        <w:rPr>
          <w:rFonts w:ascii="Microsoft JhengHei" w:hAnsi="Microsoft JhengHei" w:cs="Microsoft JhengHei" w:eastAsia="Microsoft JhengHei"/>
          <w:sz w:val="48"/>
          <w:szCs w:val="48"/>
          <w:color w:val="BC000C"/>
          <w:spacing w:val="29"/>
          <w:w w:val="100"/>
        </w:rPr>
        <w:t>提</w:t>
      </w:r>
      <w:r>
        <w:rPr>
          <w:rFonts w:ascii="Microsoft JhengHei" w:hAnsi="Microsoft JhengHei" w:cs="Microsoft JhengHei" w:eastAsia="Microsoft JhengHei"/>
          <w:sz w:val="48"/>
          <w:szCs w:val="48"/>
          <w:color w:val="BC000C"/>
          <w:spacing w:val="0"/>
          <w:w w:val="100"/>
        </w:rPr>
        <w:t>升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29"/>
          <w:w w:val="100"/>
        </w:rPr>
        <w:t>要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求</w:t>
      </w:r>
      <w:r>
        <w:rPr>
          <w:rFonts w:ascii="Microsoft JhengHei" w:hAnsi="Microsoft JhengHei" w:cs="Microsoft JhengHei" w:eastAsia="Microsoft JhengHei"/>
          <w:sz w:val="48"/>
          <w:szCs w:val="48"/>
          <w:color w:val="BC000C"/>
          <w:spacing w:val="29"/>
          <w:w w:val="100"/>
        </w:rPr>
        <w:t>提</w:t>
      </w:r>
      <w:r>
        <w:rPr>
          <w:rFonts w:ascii="Microsoft JhengHei" w:hAnsi="Microsoft JhengHei" w:cs="Microsoft JhengHei" w:eastAsia="Microsoft JhengHei"/>
          <w:sz w:val="48"/>
          <w:szCs w:val="48"/>
          <w:color w:val="BC000C"/>
          <w:spacing w:val="0"/>
          <w:w w:val="100"/>
        </w:rPr>
        <w:t>高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1880" w:right="2220"/>
          <w:cols w:num="3" w:equalWidth="0">
            <w:col w:w="3733" w:space="3028"/>
            <w:col w:w="1978" w:space="3018"/>
            <w:col w:w="334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0" w:lineRule="exact"/>
        <w:ind w:left="6149" w:right="-20"/>
        <w:jc w:val="left"/>
        <w:rPr>
          <w:rFonts w:ascii="Microsoft YaHei UI" w:hAnsi="Microsoft YaHei UI" w:cs="Microsoft YaHei UI" w:eastAsia="Microsoft YaHei UI"/>
          <w:sz w:val="64"/>
          <w:szCs w:val="64"/>
        </w:rPr>
      </w:pPr>
      <w:rPr/>
      <w:r>
        <w:rPr/>
        <w:pict>
          <v:group style="position:absolute;margin-left:540.6875pt;margin-top:101.021042pt;width:305.4375pt;height:182.3125pt;mso-position-horizontal-relative:page;mso-position-vertical-relative:paragraph;z-index:-1483" coordorigin="10814,2020" coordsize="6109,3646">
            <v:group style="position:absolute;left:13296;top:2528;width:1143;height:2629" coordorigin="13296,2528" coordsize="1143,2629">
              <v:shape style="position:absolute;left:13296;top:2528;width:1143;height:2629" coordorigin="13296,2528" coordsize="1143,2629" path="m13868,5157l13776,5068,13730,5016,13686,4963,13644,4907,13604,4851,13566,4792,13531,4733,13497,4671,13466,4609,13438,4544,13412,4479,13388,4413,13367,4345,13348,4276,13333,4206,13320,4135,13309,4063,13302,3991,13298,3917,13296,3843,13298,3768,13302,3695,13309,3622,13320,3550,13333,3479,13348,3410,13367,3341,13388,3273,13412,3206,13438,3141,13466,3077,13497,3014,13531,2953,13566,2893,13604,2835,13644,2778,13686,2723,13730,2670,13776,2618,13824,2569,13868,2528,13911,2569,13959,2618,14005,2670,14049,2723,14092,2778,14131,2835,14169,2893,14205,2953,14238,3014,14269,3077,14298,3141,14324,3206,14347,3273,14368,3341,14387,3410,14403,3479,14416,3550,14426,3622,14433,3695,14438,3768,14439,3843,14438,3917,14433,3991,14426,4063,14416,4135,14403,4206,14387,4276,14368,4345,14347,4413,14324,4479,14298,4544,14269,4609,14238,4671,14205,4733,14169,4792,14131,4851,14092,4907,14049,4963,14005,5016,13959,5068,13911,5118,13868,5157e" filled="t" fillcolor="#BC000C" stroked="f">
                <v:path arrowok="t"/>
                <v:fill/>
              </v:shape>
            </v:group>
            <v:group style="position:absolute;left:13296;top:2529;width:1144;height:2629" coordorigin="13296,2529" coordsize="1144,2629">
              <v:shape style="position:absolute;left:13296;top:2529;width:1144;height:2629" coordorigin="13296,2529" coordsize="1144,2629" path="m13869,2529l14029,2697,14133,2835,14223,2984,14299,3142,14359,3307,14404,3480,14431,3659,14440,3843,14431,4028,14404,4207,14359,4379,14299,4545,14223,4703,14133,4852,14029,4990,13913,5118,13869,5158,13825,5118,13709,4990,13605,4852,13514,4703,13439,4545,13378,4379,13333,4207,13305,4028,13296,3843,13305,3659,13333,3480,13378,3307,13439,3142,13514,2984,13605,2835,13709,2697,13825,2569,13869,2529xe" filled="f" stroked="t" strokeweight="2pt" strokecolor="#BC000C">
                <v:path arrowok="t"/>
              </v:shape>
            </v:group>
            <v:group style="position:absolute;left:10834;top:2040;width:3035;height:3606" coordorigin="10834,2040" coordsize="3035,3606">
              <v:shape style="position:absolute;left:10834;top:2040;width:3035;height:3606" coordorigin="10834,2040" coordsize="3035,3606" path="m12638,2040l12799,2048,12956,2069,13109,2103,13258,2150,13399,2209,13535,2279,13663,2360,13784,2452,13869,2529,13825,2569,13709,2697,13605,2835,13514,2984,13439,3142,13378,3307,13333,3480,13305,3659,13296,3843,13305,4028,13333,4207,13378,4379,13439,4545,13514,4703,13605,4852,13709,4990,13825,5118,13869,5158,13784,5234,13663,5325,13535,5407,13399,5478,13258,5537,13109,5584,12956,5618,12799,5639,12638,5647,12453,5638,12274,5610,12101,5565,11935,5505,11778,5429,11629,5339,11490,5235,11363,5118,11245,4990,11141,4852,11051,4703,10975,4545,10915,4379,10870,4207,10843,4028,10834,3843,10843,3659,10870,3480,10915,3307,10975,3142,11051,2984,11141,2835,11245,2697,11363,2569,11490,2452,11629,2348,11778,2258,11935,2182,12101,2122,12274,2077,12453,2049,12638,2040xe" filled="f" stroked="t" strokeweight="2pt" strokecolor="#BC000C">
                <v:path arrowok="t"/>
              </v:shape>
            </v:group>
            <v:group style="position:absolute;left:13869;top:2040;width:3034;height:3606" coordorigin="13869,2040" coordsize="3034,3606">
              <v:shape style="position:absolute;left:13869;top:2040;width:3034;height:3606" coordorigin="13869,2040" coordsize="3034,3606" path="m15100,2040l15284,2049,15464,2077,15636,2122,15801,2182,15959,2258,16108,2348,16246,2452,16375,2569,16491,2697,16595,2835,16685,2984,16761,3142,16821,3307,16866,3480,16894,3659,16903,3843,16894,4028,16866,4207,16821,4379,16761,4545,16685,4703,16595,4852,16491,4990,16375,5118,16246,5235,16108,5339,15959,5429,15801,5505,15636,5565,15464,5610,15284,5638,15100,5647,14939,5639,14780,5618,14628,5584,14480,5537,14338,5478,14201,5407,14074,5325,13953,5234,13869,5158,13913,5118,14029,4990,14133,4852,14223,4703,14299,4545,14359,4379,14404,4207,14431,4028,14440,3843,14431,3659,14404,3480,14359,3307,14299,3142,14223,2984,14133,2835,14029,2697,13913,2569,13869,2529,13953,2452,14074,2360,14201,2279,14338,2209,14480,2150,14628,2103,14780,2069,14939,2048,15100,2040xe" filled="f" stroked="t" strokeweight="2pt" strokecolor="#BC00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pt;margin-top:-45.603958pt;width:102.058567pt;height:69.085739pt;mso-position-horizontal-relative:page;mso-position-vertical-relative:paragraph;z-index:-1478" type="#_x0000_t75">
            <v:imagedata r:id="rId97" o:title=""/>
          </v:shape>
        </w:pict>
      </w:r>
      <w:r>
        <w:rPr>
          <w:rFonts w:ascii="Microsoft YaHei UI" w:hAnsi="Microsoft YaHei UI" w:cs="Microsoft YaHei UI" w:eastAsia="Microsoft YaHei UI"/>
          <w:sz w:val="64"/>
          <w:szCs w:val="64"/>
          <w:color w:val="3232FF"/>
          <w:spacing w:val="0"/>
          <w:w w:val="100"/>
          <w:b/>
          <w:bCs/>
          <w:position w:val="-1"/>
        </w:rPr>
        <w:t>实现现代化的要求提高了</w:t>
      </w:r>
      <w:r>
        <w:rPr>
          <w:rFonts w:ascii="Microsoft YaHei UI" w:hAnsi="Microsoft YaHei UI" w:cs="Microsoft YaHei UI" w:eastAsia="Microsoft YaHei UI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720"/>
        </w:sectPr>
      </w:pPr>
      <w:rPr/>
    </w:p>
    <w:p>
      <w:pPr>
        <w:spacing w:before="0" w:after="0" w:line="506" w:lineRule="exact"/>
        <w:ind w:left="2911" w:right="-1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shape style="position:absolute;margin-left:191.6875pt;margin-top:11.530844pt;width:155.875pt;height:154.351605pt;mso-position-horizontal-relative:page;mso-position-vertical-relative:paragraph;z-index:-1481" type="#_x0000_t75">
            <v:imagedata r:id="rId98" o:title=""/>
          </v:shape>
        </w:pic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四个伟大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14" w:right="776"/>
        <w:jc w:val="center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五个文明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18" w:right="573"/>
        <w:jc w:val="center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新发展理念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642" w:lineRule="exact"/>
        <w:ind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br w:type="column"/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  <w:position w:val="-3"/>
        </w:rPr>
        <w:t>四个意识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110" w:lineRule="atLeast"/>
        <w:ind w:left="403" w:right="-123" w:firstLine="17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四个自信</w: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五位一体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auto"/>
        <w:ind w:left="480" w:right="-144" w:firstLine="-48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BC000C"/>
          <w:spacing w:val="0"/>
          <w:w w:val="100"/>
        </w:rPr>
        <w:t>国家治理</w:t>
      </w:r>
      <w:r>
        <w:rPr>
          <w:rFonts w:ascii="Microsoft JhengHei" w:hAnsi="Microsoft JhengHei" w:cs="Microsoft JhengHei" w:eastAsia="Microsoft JhengHei"/>
          <w:sz w:val="48"/>
          <w:szCs w:val="48"/>
          <w:color w:val="BC000C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体系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08" w:lineRule="exact"/>
        <w:ind w:right="-20"/>
        <w:jc w:val="left"/>
        <w:tabs>
          <w:tab w:pos="106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56"/>
          <w:szCs w:val="56"/>
          <w:color w:val="FFFFFF"/>
          <w:spacing w:val="0"/>
          <w:w w:val="100"/>
          <w:position w:val="6"/>
        </w:rPr>
        <w:t>现</w:t>
        <w:tab/>
      </w:r>
      <w:r>
        <w:rPr>
          <w:rFonts w:ascii="Microsoft JhengHei" w:hAnsi="Microsoft JhengHei" w:cs="Microsoft JhengHei" w:eastAsia="Microsoft JhengHei"/>
          <w:sz w:val="56"/>
          <w:szCs w:val="56"/>
          <w:color w:val="FFFFFF"/>
          <w:spacing w:val="0"/>
          <w:w w:val="100"/>
          <w:position w:val="6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BC000C"/>
          <w:spacing w:val="0"/>
          <w:w w:val="100"/>
          <w:position w:val="-19"/>
        </w:rPr>
        <w:t>国家治理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477" w:lineRule="exact"/>
        <w:ind w:right="-20"/>
        <w:jc w:val="left"/>
        <w:rPr>
          <w:rFonts w:ascii="Microsoft JhengHei" w:hAnsi="Microsoft JhengHei" w:cs="Microsoft JhengHei" w:eastAsia="Microsoft JhengHei"/>
          <w:sz w:val="56"/>
          <w:szCs w:val="56"/>
        </w:rPr>
      </w:pPr>
      <w:rPr/>
      <w:r>
        <w:rPr>
          <w:rFonts w:ascii="Microsoft JhengHei" w:hAnsi="Microsoft JhengHei" w:cs="Microsoft JhengHei" w:eastAsia="Microsoft JhengHei"/>
          <w:sz w:val="56"/>
          <w:szCs w:val="56"/>
          <w:color w:val="FFFFFF"/>
          <w:spacing w:val="0"/>
          <w:w w:val="100"/>
          <w:position w:val="-1"/>
        </w:rPr>
        <w:t>代</w:t>
      </w:r>
      <w:r>
        <w:rPr>
          <w:rFonts w:ascii="Microsoft JhengHei" w:hAnsi="Microsoft JhengHei" w:cs="Microsoft JhengHei" w:eastAsia="Microsoft JhengHe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723" w:lineRule="exact"/>
        <w:ind w:right="-20"/>
        <w:jc w:val="left"/>
        <w:tabs>
          <w:tab w:pos="154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56"/>
          <w:szCs w:val="56"/>
          <w:color w:val="FFFFFF"/>
          <w:spacing w:val="0"/>
          <w:w w:val="100"/>
        </w:rPr>
        <w:t>化</w:t>
        <w:tab/>
      </w:r>
      <w:r>
        <w:rPr>
          <w:rFonts w:ascii="Microsoft JhengHei" w:hAnsi="Microsoft JhengHei" w:cs="Microsoft JhengHei" w:eastAsia="Microsoft JhengHei"/>
          <w:sz w:val="56"/>
          <w:szCs w:val="56"/>
          <w:color w:val="FFFFFF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22"/>
        </w:rPr>
        <w:t>能力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720"/>
          <w:cols w:num="4" w:equalWidth="0">
            <w:col w:w="4511" w:space="1901"/>
            <w:col w:w="2173" w:space="2457"/>
            <w:col w:w="1921" w:space="587"/>
            <w:col w:w="485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60" w:lineRule="exact"/>
        <w:ind w:left="4508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group style="position:absolute;margin-left:479.703674pt;margin-top:-164.372604pt;width:.1pt;height:193.954575pt;mso-position-horizontal-relative:page;mso-position-vertical-relative:paragraph;z-index:-1482" coordorigin="9594,-3287" coordsize="2,3879">
            <v:shape style="position:absolute;left:9594;top:-3287;width:2;height:3879" coordorigin="9594,-3287" coordsize="0,3879" path="m9594,-3287l9594,592e" filled="f" stroked="t" strokeweight=".75pt" strokecolor="#3232FF">
              <v:path arrowok="t"/>
            </v:shape>
          </v:group>
          <w10:wrap type="none"/>
        </w:pict>
      </w:r>
      <w:r>
        <w:rPr/>
        <w:pict>
          <v:group style="position:absolute;margin-left:60.4375pt;margin-top:73.793411pt;width:408.25pt;height:85.0625pt;mso-position-horizontal-relative:page;mso-position-vertical-relative:paragraph;z-index:-1480" coordorigin="1209,1476" coordsize="8165,1701">
            <v:shape style="position:absolute;left:1209;top:1476;width:8165;height:1701" coordorigin="1209,1476" coordsize="8165,1701" path="m1209,1532l1214,1510,1226,1492,1244,1481,1266,1476,9318,1476,9340,1481,9358,1492,9369,1510,9374,1532,9374,3120,9369,3142,9358,3160,9340,3172,9318,3177,1266,3177,1244,3172,1226,3160,1214,3142,1209,3120,1209,1532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  <w:position w:val="-4"/>
        </w:rPr>
        <w:t>四个全面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720"/>
        </w:sectPr>
      </w:pPr>
      <w:rPr/>
    </w:p>
    <w:p>
      <w:pPr>
        <w:spacing w:before="0" w:after="0" w:line="519" w:lineRule="exact"/>
        <w:ind w:left="1499" w:right="-10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group style="position:absolute;margin-left:502.6875pt;margin-top:400.4375pt;width:436.625pt;height:85.0625pt;mso-position-horizontal-relative:page;mso-position-vertical-relative:page;z-index:-1479" coordorigin="10054,8009" coordsize="8733,1701">
            <v:shape style="position:absolute;left:10054;top:8009;width:8733;height:1701" coordorigin="10054,8009" coordsize="8733,1701" path="m10054,8065l10059,8043,10071,8025,10089,8014,10111,8009,18729,8009,18751,8014,18769,8025,18781,8043,18786,8065,18786,9653,18781,9675,18769,9693,18751,9705,18729,9710,10111,9710,10089,9705,10071,9693,10059,9675,10054,9653,10054,8065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在全面建设社会主义现代化国家的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新征程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32" w:after="0" w:line="240" w:lineRule="auto"/>
        <w:ind w:left="1499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中，提出了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一系列新的更高的要求</w: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。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506" w:lineRule="exact"/>
        <w:ind w:left="-50" w:right="36"/>
        <w:jc w:val="center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br w:type="column"/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实现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国家治理体系</w: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和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治理能力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现代化，</w:t>
      </w:r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为全面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spacing w:before="32" w:after="0" w:line="240" w:lineRule="auto"/>
        <w:ind w:left="150" w:right="236"/>
        <w:jc w:val="center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262626"/>
          <w:spacing w:val="0"/>
          <w:w w:val="100"/>
        </w:rPr>
        <w:t>建成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社会主义现代化强国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提供可靠制度保证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9200" w:h="10800" w:orient="landscape"/>
          <w:pgMar w:top="200" w:bottom="280" w:left="80" w:right="720"/>
          <w:cols w:num="2" w:equalWidth="0">
            <w:col w:w="8700" w:space="1594"/>
            <w:col w:w="8106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5048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9pt;margin-top:-40.575397pt;width:96.388648pt;height:65.247634pt;mso-position-horizontal-relative:page;mso-position-vertical-relative:paragraph;z-index:-1477" type="#_x0000_t75">
            <v:imagedata r:id="rId99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“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五个文明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”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、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“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新发展理念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”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1720"/>
        </w:sectPr>
      </w:pPr>
      <w:rPr/>
    </w:p>
    <w:p>
      <w:pPr>
        <w:spacing w:before="0" w:after="0" w:line="595" w:lineRule="exact"/>
        <w:ind w:left="1725" w:right="-20"/>
        <w:jc w:val="left"/>
        <w:tabs>
          <w:tab w:pos="772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71.8125pt;margin-top:48.667595pt;width:391.1875pt;height:311.8125pt;mso-position-horizontal-relative:page;mso-position-vertical-relative:paragraph;z-index:-1476" coordorigin="1436,973" coordsize="7824,6236">
            <v:shape style="position:absolute;left:1436;top:973;width:7824;height:6236" coordorigin="1436,973" coordsize="7824,6236" path="m1436,1181l1453,1100,1498,1035,1563,990,1644,973,9053,973,9134,990,9200,1035,9244,1100,9260,1181,9260,7002,9256,7045,9244,7083,9200,7150,9134,7193,9095,7206,9053,7210,1644,7210,1563,7193,1498,7150,1453,7083,1436,7002,1436,1181xe" filled="f" stroked="t" strokeweight="2pt" strokecolor="#C00000">
              <v:path arrowok="t"/>
            </v:shape>
          </v:group>
          <w10:wrap type="none"/>
        </w:pict>
      </w:r>
      <w:r>
        <w:rPr/>
        <w:pict>
          <v:group style="position:absolute;margin-left:514.0625pt;margin-top:213.3125pt;width:385.5625pt;height:226.8125pt;mso-position-horizontal-relative:page;mso-position-vertical-relative:page;z-index:-1475" coordorigin="10281,4266" coordsize="7711,4536">
            <v:shape style="position:absolute;left:10281;top:4266;width:7711;height:4536" coordorigin="10281,4266" coordsize="7711,4536" path="m10281,4418l10293,4359,10325,4310,10374,4278,10433,4266,17841,4266,17900,4278,17948,4310,17980,4359,17993,4418,17993,8651,17980,8710,17948,8759,17900,8791,17841,8803,10433,8803,10374,8791,10325,8759,10293,8710,10281,8651,10281,4418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推动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“五个文明”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协调发展</w:t>
        <w:tab/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auto"/>
        <w:ind w:left="2840" w:right="3677" w:firstLine="-1000"/>
        <w:jc w:val="both"/>
        <w:tabs>
          <w:tab w:pos="2820" w:val="left"/>
        </w:tabs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  <w:t>推动</w:t>
        <w:tab/>
      </w:r>
      <w:r>
        <w:rPr>
          <w:rFonts w:ascii="Microsoft JhengHei" w:hAnsi="Microsoft JhengHei" w:cs="Microsoft JhengHei" w:eastAsia="Microsoft JhengHei"/>
          <w:sz w:val="40"/>
          <w:szCs w:val="40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物质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文明、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政治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文明、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精神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文明、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社会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文明、</w:t>
      </w:r>
    </w:p>
    <w:p>
      <w:pPr>
        <w:spacing w:before="7" w:after="0" w:line="251" w:lineRule="auto"/>
        <w:ind w:left="1840" w:right="-123" w:firstLine="1000"/>
        <w:jc w:val="left"/>
        <w:tabs>
          <w:tab w:pos="4820" w:val="left"/>
        </w:tabs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生态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文明</w:t>
        <w:tab/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协调发展，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把我国建设成为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富强民主文明和谐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美丽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的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社会主义现代化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强国，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实现中华民族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伟大复兴。</w:t>
      </w:r>
    </w:p>
    <w:p>
      <w:pPr>
        <w:spacing w:before="0" w:after="0" w:line="755" w:lineRule="exact"/>
        <w:ind w:right="-20"/>
        <w:jc w:val="left"/>
        <w:tabs>
          <w:tab w:pos="36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br w:type="column"/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3"/>
        </w:rPr>
        <w:t>“新发展理念”</w:t>
        <w:tab/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3"/>
        </w:rPr>
        <w:t>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56" w:lineRule="exact"/>
        <w:ind w:left="960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1"/>
        </w:rPr>
        <w:t>（现代化建设指导原则）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1" w:lineRule="auto"/>
        <w:ind w:right="-19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-1"/>
          <w:w w:val="109"/>
        </w:rPr>
        <w:t>Ø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创新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发展：解决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发展动力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问题；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-1"/>
          <w:w w:val="109"/>
        </w:rPr>
        <w:t>Ø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协调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发展：解决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发展不平衡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问题；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-1"/>
          <w:w w:val="109"/>
        </w:rPr>
        <w:t>Ø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绿色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发展：解决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人与自然和谐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问题；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-1"/>
          <w:w w:val="109"/>
        </w:rPr>
        <w:t>Ø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开放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发展：解决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发展内外联动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问题；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C00000"/>
          <w:spacing w:val="-1"/>
          <w:w w:val="109"/>
        </w:rPr>
        <w:t>Ø</w:t>
      </w:r>
      <w:r>
        <w:rPr>
          <w:rFonts w:ascii="Microsoft JhengHei" w:hAnsi="Microsoft JhengHei" w:cs="Microsoft JhengHei" w:eastAsia="Microsoft JhengHei"/>
          <w:sz w:val="40"/>
          <w:szCs w:val="40"/>
          <w:color w:val="C00000"/>
          <w:spacing w:val="0"/>
          <w:w w:val="100"/>
        </w:rPr>
        <w:t>共享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发展：解决</w: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</w:rPr>
        <w:t>社会公平正义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</w:rPr>
        <w:t>问题。</w:t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1720"/>
          <w:cols w:num="2" w:equalWidth="0">
            <w:col w:w="8640" w:space="1931"/>
            <w:col w:w="6829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5408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9pt;margin-top:-40.575397pt;width:102.058567pt;height:69.085739pt;mso-position-horizontal-relative:page;mso-position-vertical-relative:paragraph;z-index:-1474" type="#_x0000_t75">
            <v:imagedata r:id="rId100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“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五位一体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”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、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“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四个全面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”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1240"/>
        </w:sectPr>
      </w:pPr>
      <w:rPr/>
    </w:p>
    <w:p>
      <w:pPr>
        <w:spacing w:before="0" w:after="0" w:line="540" w:lineRule="exact"/>
        <w:ind w:left="1726" w:right="-112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77.4375pt;margin-top:48.657814pt;width:374.25pt;height:283.5pt;mso-position-horizontal-relative:page;mso-position-vertical-relative:paragraph;z-index:-1473" coordorigin="1549,973" coordsize="7485,5670">
            <v:shape style="position:absolute;left:1549;top:973;width:7485;height:5670" coordorigin="1549,973" coordsize="7485,5670" path="m1549,1162l1564,1088,1605,1028,1665,988,1739,973,8845,973,8919,988,8979,1028,9019,1088,9034,1162,9034,6454,9030,6492,9019,6528,8979,6588,8919,6628,8883,6639,8845,6643,1739,6643,1665,6628,1605,6588,1564,6528,1549,6454,1549,1162xe" filled="f" stroked="t" strokeweight="2pt" strokecolor="#C00000">
              <v:path arrowok="t"/>
            </v:shape>
          </v:group>
          <w10:wrap type="none"/>
        </w:pict>
      </w:r>
      <w:r>
        <w:rPr/>
        <w:pict>
          <v:group style="position:absolute;margin-left:508.375pt;margin-top:48.657814pt;width:385.5625pt;height:283.5pt;mso-position-horizontal-relative:page;mso-position-vertical-relative:paragraph;z-index:-1472" coordorigin="10168,973" coordsize="7711,5670">
            <v:shape style="position:absolute;left:10168;top:973;width:7711;height:5670" coordorigin="10168,973" coordsize="7711,5670" path="m10168,1162l10183,1088,10223,1028,10283,988,10356,973,17690,973,17764,988,17824,1028,17864,1088,17879,1162,17879,6454,17875,6492,17864,6528,17824,6588,17764,6628,17728,6639,17690,6643,10356,6643,10283,6628,10223,6588,10183,6528,10168,6454,10168,1162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统筹推进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“五位一体”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总体布局：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40" w:lineRule="exact"/>
        <w:ind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br w:type="column"/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协调推进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“四个全面”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战略布局：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1240"/>
          <w:cols w:num="2" w:equalWidth="0">
            <w:col w:w="8927" w:space="1645"/>
            <w:col w:w="7308"/>
          </w:cols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1240"/>
        </w:sectPr>
      </w:pPr>
      <w:rPr/>
    </w:p>
    <w:p>
      <w:pPr>
        <w:spacing w:before="0" w:after="0" w:line="595" w:lineRule="exact"/>
        <w:ind w:left="1953" w:right="-114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统筹推进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中国特色社会主义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38" w:after="0" w:line="251" w:lineRule="auto"/>
        <w:ind w:left="3153" w:right="2061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经济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建设、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政治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建设、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文化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建设、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社会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建设、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生态文明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建设</w:t>
      </w:r>
    </w:p>
    <w:p>
      <w:pPr>
        <w:spacing w:before="8" w:after="0" w:line="864" w:lineRule="exact"/>
        <w:ind w:left="480" w:right="192" w:firstLine="-480"/>
        <w:jc w:val="left"/>
        <w:tabs>
          <w:tab w:pos="62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协调推进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全面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建设社会主义现代化国家、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全面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深化改革、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864" w:lineRule="exact"/>
        <w:ind w:left="480" w:right="3552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全面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依法治国、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全面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从严治党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1240"/>
          <w:cols w:num="2" w:equalWidth="0">
            <w:col w:w="8238" w:space="2106"/>
            <w:col w:w="7536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2666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9pt;margin-top:-40.575397pt;width:96.388648pt;height:65.247634pt;mso-position-horizontal-relative:page;mso-position-vertical-relative:paragraph;z-index:-1471" type="#_x0000_t75">
            <v:imagedata r:id="rId101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“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四个意识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  <w:t>”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100"/>
          <w:b/>
          <w:bCs/>
          <w:position w:val="-1"/>
        </w:rPr>
        <w:t>、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w w:val="202"/>
          <w:b/>
          <w:bCs/>
          <w:position w:val="-1"/>
        </w:rPr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1"/>
          <w:w w:val="202"/>
          <w:b/>
          <w:bCs/>
          <w:position w:val="-1"/>
        </w:rPr>
        <w:t>“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四个自信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202"/>
          <w:b/>
          <w:bCs/>
          <w:position w:val="-1"/>
        </w:rPr>
        <w:t>”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、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202"/>
          <w:b/>
          <w:bCs/>
          <w:position w:val="-1"/>
        </w:rPr>
        <w:t>“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四个伟大</w: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202"/>
          <w:b/>
          <w:bCs/>
          <w:position w:val="-1"/>
        </w:rPr>
        <w:t>”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146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73" w:right="-112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77.4375pt;margin-top:52.181793pt;width:221.125pt;height:255.1875pt;mso-position-horizontal-relative:page;mso-position-vertical-relative:paragraph;z-index:-1470" coordorigin="1549,1044" coordsize="4423,5104">
            <v:shape style="position:absolute;left:1549;top:1044;width:4423;height:5104" coordorigin="1549,1044" coordsize="4423,5104" path="m1549,1191l1560,1134,1593,1087,1639,1055,1696,1044,5825,1044,5883,1055,5929,1087,5960,1134,5971,1191,5971,6000,5960,6057,5929,6104,5883,6136,5825,6147,1696,6147,1639,6136,1593,6104,1560,6057,1549,6000,1549,1191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牢固树立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“四个意识”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auto"/>
        <w:ind w:left="2407" w:right="1122"/>
        <w:jc w:val="both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政治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意识、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大局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意识、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核心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意识、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看齐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意识</w:t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360.9375pt;margin-top:52.181793pt;width:249.5pt;height:255.1875pt;mso-position-horizontal-relative:page;mso-position-vertical-relative:paragraph;z-index:-1469" coordorigin="7219,1044" coordsize="4990,5104">
            <v:shape style="position:absolute;left:7219;top:1044;width:4990;height:5104" coordorigin="7219,1044" coordsize="4990,5104" path="m7219,1210l7233,1145,7268,1092,7320,1057,7385,1044,12043,1044,12108,1057,12160,1092,12195,1145,12209,1210,12209,5981,12195,6046,12160,6099,12108,6134,12043,6147,7385,6147,7320,6134,7268,6099,7233,6046,7219,5981,7219,1210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坚定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“四个自信”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1" w:lineRule="auto"/>
        <w:ind w:left="113" w:right="-144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中国特色社会主义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道路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自信、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理论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自信、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制度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自信、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文化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自信</w:t>
      </w:r>
    </w:p>
    <w:p>
      <w:pPr>
        <w:spacing w:before="0" w:after="0" w:line="595" w:lineRule="exact"/>
        <w:ind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br w:type="column"/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“四个伟大”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56" w:lineRule="exact"/>
        <w:ind w:left="480" w:right="-20"/>
        <w:jc w:val="left"/>
        <w:rPr>
          <w:rFonts w:ascii="Microsoft JhengHei" w:hAnsi="Microsoft JhengHei" w:cs="Microsoft JhengHei" w:eastAsia="Microsoft JhengHei"/>
          <w:sz w:val="40"/>
          <w:szCs w:val="40"/>
        </w:rPr>
      </w:pPr>
      <w:rPr/>
      <w:r>
        <w:rPr/>
        <w:pict>
          <v:group style="position:absolute;margin-left:667.125pt;margin-top:39.292572pt;width:215.4375pt;height:215.4375pt;mso-position-horizontal-relative:page;mso-position-vertical-relative:paragraph;z-index:-1468" coordorigin="13343,786" coordsize="4309,4309">
            <v:shape style="position:absolute;left:13343;top:786;width:4309;height:4309" coordorigin="13343,786" coordsize="4309,4309" path="m13343,930l13354,873,13385,828,13430,797,13486,786,17509,786,17564,797,17610,828,17640,873,17651,930,17651,4951,17640,5007,17610,5053,17564,5083,17509,5095,13486,5095,13430,5083,13385,5053,13354,5007,13343,4951,13343,930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0"/>
          <w:szCs w:val="40"/>
          <w:color w:val="3232FF"/>
          <w:spacing w:val="0"/>
          <w:w w:val="100"/>
          <w:position w:val="-1"/>
        </w:rPr>
        <w:t>（治国理政方针理论）</w:t>
      </w:r>
      <w:r>
        <w:rPr>
          <w:rFonts w:ascii="Microsoft JhengHei" w:hAnsi="Microsoft JhengHei" w:cs="Microsoft JhengHei" w:eastAsia="Microsoft JhengHe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48" w:lineRule="exact"/>
        <w:ind w:left="1640" w:right="410" w:firstLine="-96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实现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伟大理想，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必须</w:t>
      </w:r>
    </w:p>
    <w:p>
      <w:pPr>
        <w:spacing w:before="1" w:after="0" w:line="748" w:lineRule="exact"/>
        <w:ind w:left="680" w:right="410"/>
        <w:jc w:val="both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进行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伟大斗争、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建设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伟大工程、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推进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伟大事业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8" w:lineRule="exact"/>
        <w:ind w:left="454" w:right="68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Pr/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“四个伟大”紧密联系，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spacing w:val="0"/>
          <w:w w:val="100"/>
        </w:rPr>
        <w:t>其中</w:t>
      </w:r>
      <w:r>
        <w:rPr>
          <w:rFonts w:ascii="Microsoft JhengHei" w:hAnsi="Microsoft JhengHei" w:cs="Microsoft JhengHei" w:eastAsia="Microsoft JhengHei"/>
          <w:sz w:val="36"/>
          <w:szCs w:val="36"/>
          <w:color w:val="3232FF"/>
          <w:spacing w:val="0"/>
          <w:w w:val="100"/>
        </w:rPr>
        <w:t>起决定性作用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  <w:t>的是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36"/>
          <w:szCs w:val="36"/>
          <w:color w:val="C00000"/>
          <w:spacing w:val="0"/>
          <w:w w:val="100"/>
        </w:rPr>
        <w:t>党的建设新的伟大工程。</w:t>
      </w:r>
      <w:r>
        <w:rPr>
          <w:rFonts w:ascii="Microsoft JhengHei" w:hAnsi="Microsoft JhengHei" w:cs="Microsoft JhengHei" w:eastAsia="Microsoft JhengHei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200" w:bottom="280" w:left="80" w:right="1460"/>
          <w:cols w:num="3" w:equalWidth="0">
            <w:col w:w="6073" w:space="1550"/>
            <w:col w:w="3954" w:space="1489"/>
            <w:col w:w="4594"/>
          </w:cols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77.4375pt;margin-top:145.3125pt;width:810.8125pt;height:198.4375pt;mso-position-horizontal-relative:page;mso-position-vertical-relative:page;z-index:-1466" coordorigin="1549,2906" coordsize="16216,3969">
            <v:shape style="position:absolute;left:1549;top:2906;width:16216;height:3969" coordorigin="1549,2906" coordsize="16216,3969" path="m1549,3039l1559,2988,1588,2945,1630,2916,1681,2906,17633,2906,17684,2916,17726,2945,17755,2988,17765,3039,17765,6743,17755,6794,17726,6836,17684,6865,17633,6875,1681,6875,1630,6865,1588,6836,1559,6794,1549,6743,1549,3039xe" filled="f" stroked="t" strokeweight="2pt" strokecolor="#C00000">
              <v:path arrowok="t"/>
            </v:shape>
          </v:group>
          <w10:wrap type="none"/>
        </w:pict>
      </w:r>
      <w:r>
        <w:rPr/>
        <w:pict>
          <v:group style="position:absolute;margin-left:77.4375pt;margin-top:406.125pt;width:810.8125pt;height:102.0625pt;mso-position-horizontal-relative:page;mso-position-vertical-relative:page;z-index:-1465" coordorigin="1549,8123" coordsize="16216,2041">
            <v:shape style="position:absolute;left:1549;top:8123;width:16216;height:2041" coordorigin="1549,8123" coordsize="16216,2041" path="m1549,8190l1554,8164,1569,8143,1591,8128,1618,8123,17698,8123,17724,8128,17745,8143,17760,8164,17765,8190,17765,10095,17760,10121,17745,10144,17724,10159,17698,10164,1618,10164,1591,10159,1569,10144,1554,10121,1549,10095,1549,8190xe" filled="f" stroked="t" strokeweight="2pt" strokecolor="#C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5695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9pt;margin-top:-30.492344pt;width:102.058567pt;height:69.085739pt;mso-position-horizontal-relative:page;mso-position-vertical-relative:paragraph;z-index:-1467" type="#_x0000_t75">
            <v:imagedata r:id="rId102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二、实施健康中国战略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1613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2017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10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月，习近平在十九大报告中提出：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95" w:lineRule="exact"/>
        <w:ind w:left="1878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实施健康中国战略。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人民健康是民族昌盛和国家富强的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重要标志。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749" w:lineRule="exact"/>
        <w:ind w:left="1878" w:right="-20"/>
        <w:jc w:val="left"/>
        <w:tabs>
          <w:tab w:pos="25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3"/>
        </w:rPr>
        <w:t>要完善国民健康政策，为人民群众提供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3"/>
        </w:rPr>
        <w:t>全方位全周期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3"/>
        </w:rPr>
        <w:t>健康服务。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749" w:lineRule="exact"/>
        <w:ind w:left="1878" w:right="-20"/>
        <w:jc w:val="left"/>
        <w:tabs>
          <w:tab w:pos="25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3"/>
        </w:rPr>
        <w:t>全面取消以药养医，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3"/>
        </w:rPr>
        <w:t>健全药品供应保障制度。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749" w:lineRule="exact"/>
        <w:ind w:left="1878" w:right="-20"/>
        <w:jc w:val="left"/>
        <w:tabs>
          <w:tab w:pos="25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3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3"/>
        </w:rPr>
        <w:t>坚持中西医并重，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3"/>
        </w:rPr>
        <w:t>传承发展中医药事业。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720" w:lineRule="exact"/>
        <w:ind w:left="1878" w:right="-20"/>
        <w:jc w:val="left"/>
        <w:tabs>
          <w:tab w:pos="25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5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5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5"/>
        </w:rPr>
        <w:t>积极应对人口老龄化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5"/>
        </w:rPr>
        <w:t>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0" w:lineRule="exact"/>
        <w:ind w:left="1726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行动部署：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5" w:lineRule="exact"/>
        <w:ind w:left="1840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43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2019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7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国务院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印发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《国务院关于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实施健康中国行动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的意见》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786" w:lineRule="exact"/>
        <w:ind w:left="1840" w:right="-20"/>
        <w:jc w:val="left"/>
        <w:tabs>
          <w:tab w:pos="246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4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-4"/>
        </w:rPr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86"/>
          <w:position w:val="-4"/>
        </w:rPr>
        <w:t>2019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86"/>
          <w:position w:val="-4"/>
        </w:rPr>
        <w:t>7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国务院办公厅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4"/>
        </w:rPr>
        <w:t>印发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《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  <w:position w:val="-4"/>
        </w:rPr>
        <w:t>健康中国行动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组织实施和考核方案》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1900"/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5922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9pt;margin-top:-30.492344pt;width:102.058567pt;height:69.085739pt;mso-position-horizontal-relative:page;mso-position-vertical-relative:paragraph;z-index:-1464" type="#_x0000_t75">
            <v:imagedata r:id="rId103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三、加快建设科技强国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5" w:lineRule="exact"/>
        <w:ind w:left="1613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60.4375pt;margin-top:34.997654pt;width:856.1875pt;height:90.6875pt;mso-position-horizontal-relative:page;mso-position-vertical-relative:paragraph;z-index:-1463" coordorigin="1209,700" coordsize="17124,1814">
            <v:shape style="position:absolute;left:1209;top:700;width:17124;height:1814" coordorigin="1209,700" coordsize="17124,1814" path="m1209,760l1214,737,1226,717,1246,705,1270,700,18271,700,18295,705,18315,717,18328,737,18333,760,18333,2454,18328,2477,18315,2496,18295,2509,18271,2514,1270,2514,1246,2509,1226,2496,1214,2477,1209,2454,1209,760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2017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10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党的十九大：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748" w:lineRule="exact"/>
        <w:ind w:left="1979" w:right="772" w:firstLine="-48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21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加快建设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创新型国家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。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创新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是引领发展的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第一动力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，是建设现代化经济体系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的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战略支撑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。</w:t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1499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2021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5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月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28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日，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习近平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4"/>
        </w:rPr>
        <w:t>在两院院士及中国科协大会上讲话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95" w:lineRule="exact"/>
        <w:ind w:left="1386" w:right="-20"/>
        <w:jc w:val="left"/>
        <w:tabs>
          <w:tab w:pos="200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坚持把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科技自立自强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作为国家发展的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战略支撑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，面向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世界科技前沿、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面向</w:t>
      </w:r>
    </w:p>
    <w:p>
      <w:pPr>
        <w:spacing w:before="28" w:after="0" w:line="748" w:lineRule="exact"/>
        <w:ind w:left="1386" w:right="-3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54.8125pt;margin-top:-42.923622pt;width:867.5pt;height:209.8125pt;mso-position-horizontal-relative:page;mso-position-vertical-relative:paragraph;z-index:-1462" coordorigin="1096,-858" coordsize="17350,4196">
            <v:shape style="position:absolute;left:1096;top:-858;width:17350;height:4196" coordorigin="1096,-858" coordsize="17350,4196" path="m1096,-718l1108,-773,1138,-817,1181,-847,1235,-858,18306,-858,18360,-847,18405,-817,18435,-773,18446,-718,18446,3198,18435,3253,18405,3297,18360,3327,18306,3338,1235,3338,1181,3327,1138,3297,1108,3253,1096,3198,1096,-718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经济主战场、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面向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国家重大需求、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面向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人民生命健康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（“四个面向”）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深入实施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科教兴国战略、人才强国战略、创新驱动发展战略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（“三大战略”）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，把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握大势、抢占先机，直面问题、迎难而上，完善国家创新体系，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加快建设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科技强国，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实现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高水平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科技自立自强。</w:t>
      </w:r>
    </w:p>
    <w:p>
      <w:pPr>
        <w:jc w:val="left"/>
        <w:spacing w:after="0"/>
        <w:sectPr>
          <w:pgSz w:w="19200" w:h="10800" w:orient="landscape"/>
          <w:pgMar w:top="80" w:bottom="280" w:left="8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5241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9pt;margin-top:-35.042568pt;width:102.058567pt;height:69.085823pt;mso-position-horizontal-relative:page;mso-position-vertical-relative:paragraph;z-index:-1461" type="#_x0000_t75">
            <v:imagedata r:id="rId104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改革创新是红色基因的固有特质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5" w:lineRule="exact"/>
        <w:ind w:left="1613" w:right="-20"/>
        <w:jc w:val="left"/>
        <w:tabs>
          <w:tab w:pos="224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中国共产党人正是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坚持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马克思主义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与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中国实际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相结合，不断推进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理论创新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28" w:after="0" w:line="748" w:lineRule="exact"/>
        <w:ind w:left="2093" w:right="123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和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实践创新，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才建立了新中国，开辟了中国特色社会主义道路，开创了改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革开放的新局面。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5" w:lineRule="exact"/>
        <w:ind w:left="1613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43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现在世情、国情、党情都发生了深刻变化。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贯彻落实新的发展理念，破解</w:t>
      </w:r>
    </w:p>
    <w:p>
      <w:pPr>
        <w:spacing w:before="65" w:after="0" w:line="748" w:lineRule="exact"/>
        <w:ind w:left="2093" w:right="123"/>
        <w:jc w:val="left"/>
        <w:tabs>
          <w:tab w:pos="15280" w:val="left"/>
        </w:tabs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前进道路上矛盾和困难，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更加需要激活和传承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红色基因，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让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敢闯、敢试、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敢为天下先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的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改革精神，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让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奋发有为、只争朝夕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的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创业精神，</w:t>
        <w:tab/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让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自立、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自强、自信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的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拼搏精神，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重新激发出来。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28" w:right="-20"/>
        <w:jc w:val="left"/>
        <w:rPr>
          <w:rFonts w:ascii="Microsoft JhengHei" w:hAnsi="Microsoft JhengHei" w:cs="Microsoft JhengHei" w:eastAsia="Microsoft JhengHei"/>
          <w:sz w:val="56"/>
          <w:szCs w:val="56"/>
        </w:rPr>
      </w:pPr>
      <w:rPr/>
      <w:r>
        <w:rPr/>
        <w:pict>
          <v:group style="position:absolute;margin-left:224.875pt;margin-top:2.912399pt;width:498.9375pt;height:56.6875pt;mso-position-horizontal-relative:page;mso-position-vertical-relative:paragraph;z-index:-1460" coordorigin="4498,58" coordsize="9979,1134">
            <v:shape style="position:absolute;left:4498;top:58;width:9979;height:1134" coordorigin="4498,58" coordsize="9979,1134" path="m4498,247l4513,173,4553,113,4613,73,4686,58,14288,58,14361,73,14421,113,14461,173,14476,247,14476,1003,14473,1042,14461,1077,14421,1137,14361,1177,14326,1188,14288,1192,4686,1192,4613,1177,4553,1137,4513,1077,4498,1003,4498,247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56"/>
          <w:szCs w:val="56"/>
          <w:color w:val="C00000"/>
          <w:spacing w:val="0"/>
          <w:w w:val="100"/>
        </w:rPr>
        <w:t>立足本职，锐意创新，甘于奉献</w:t>
      </w:r>
      <w:r>
        <w:rPr>
          <w:rFonts w:ascii="Microsoft JhengHei" w:hAnsi="Microsoft JhengHei" w:cs="Microsoft JhengHei" w:eastAsia="Microsoft JhengHe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14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80" w:lineRule="exact"/>
        <w:ind w:left="4334" w:right="-20"/>
        <w:jc w:val="left"/>
        <w:rPr>
          <w:rFonts w:ascii="Microsoft YaHei UI" w:hAnsi="Microsoft YaHei UI" w:cs="Microsoft YaHei UI" w:eastAsia="Microsoft YaHei UI"/>
          <w:sz w:val="72"/>
          <w:szCs w:val="72"/>
        </w:rPr>
      </w:pPr>
      <w:rPr/>
      <w:r>
        <w:rPr/>
        <w:pict>
          <v:shape style="position:absolute;margin-left:9pt;margin-top:-29.235563pt;width:102.058567pt;height:69.085739pt;mso-position-horizontal-relative:page;mso-position-vertical-relative:paragraph;z-index:-1459" type="#_x0000_t75">
            <v:imagedata r:id="rId105" o:title=""/>
          </v:shape>
        </w:pict>
      </w:r>
      <w:r>
        <w:rPr>
          <w:rFonts w:ascii="Microsoft YaHei UI" w:hAnsi="Microsoft YaHei UI" w:cs="Microsoft YaHei UI" w:eastAsia="Microsoft YaHei UI"/>
          <w:sz w:val="72"/>
          <w:szCs w:val="72"/>
          <w:color w:val="C00000"/>
          <w:spacing w:val="0"/>
          <w:w w:val="100"/>
          <w:b/>
          <w:bCs/>
          <w:position w:val="-1"/>
        </w:rPr>
        <w:t>科技立则民族立，科技强则国家强</w:t>
      </w:r>
      <w:r>
        <w:rPr>
          <w:rFonts w:ascii="Microsoft YaHei UI" w:hAnsi="Microsoft YaHei UI" w:cs="Microsoft YaHei UI" w:eastAsia="Microsoft YaHei U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40" w:lineRule="exact"/>
        <w:ind w:left="1840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/>
        <w:pict>
          <v:group style="position:absolute;margin-left:77.4375pt;margin-top:40.640232pt;width:827.8125pt;height:266.5pt;mso-position-horizontal-relative:page;mso-position-vertical-relative:paragraph;z-index:-1458" coordorigin="1549,813" coordsize="16556,5330">
            <v:shape style="position:absolute;left:1549;top:813;width:16556;height:5330" coordorigin="1549,813" coordsize="16556,5330" path="m1549,992l1563,922,1601,865,1658,827,1728,813,17928,813,17998,827,18054,865,18091,922,18105,992,18105,5965,18091,6035,18054,6092,17998,6129,17928,6143,1728,6143,1658,6129,1601,6092,1563,6035,1549,5965,1549,992xe" filled="f" stroked="t" strokeweight="2pt" strokecolor="#C00000">
              <v:path arrowok="t"/>
            </v:shape>
          </v:group>
          <w10:wrap type="none"/>
        </w:pic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2020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年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9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  <w:position w:val="-4"/>
        </w:rPr>
        <w:t>月，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习近平总书记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4"/>
        </w:rPr>
        <w:t>主持召开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  <w:position w:val="-4"/>
        </w:rPr>
        <w:t>科学家座谈会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-4"/>
        </w:rPr>
        <w:t>，提出殷切希望：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95" w:lineRule="exact"/>
        <w:ind w:left="1726" w:right="-2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</w:rPr>
        <w:t>Ø</w:t>
      </w:r>
      <w:r>
        <w:rPr>
          <w:rFonts w:ascii="Times New Roman" w:hAnsi="Times New Roman" w:cs="Times New Roman" w:eastAsia="Times New Roman"/>
          <w:sz w:val="49"/>
          <w:szCs w:val="49"/>
          <w:spacing w:val="43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希望广大科学家和科技工作者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肩负起历史责任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，坚持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面向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世界科技前沿、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</w:r>
    </w:p>
    <w:p>
      <w:pPr>
        <w:spacing w:before="49" w:after="0" w:line="692" w:lineRule="exact"/>
        <w:ind w:left="2206" w:right="87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面向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经济主战场、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面向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国家重大需求、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面向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人民生命健康，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不断向科学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技术广度和深度进军。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92" w:lineRule="exact"/>
        <w:ind w:left="2206" w:right="870" w:firstLine="-480"/>
        <w:jc w:val="left"/>
        <w:rPr>
          <w:rFonts w:ascii="Microsoft JhengHei" w:hAnsi="Microsoft JhengHei" w:cs="Microsoft JhengHei" w:eastAsia="Microsoft JhengHei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1"/>
          <w:w w:val="109"/>
        </w:rPr>
        <w:t>Ø</w:t>
      </w:r>
      <w:r>
        <w:rPr>
          <w:rFonts w:ascii="Microsoft JhengHei" w:hAnsi="Microsoft JhengHei" w:cs="Microsoft JhengHei" w:eastAsia="Microsoft JhengHei"/>
          <w:sz w:val="48"/>
          <w:szCs w:val="48"/>
          <w:spacing w:val="0"/>
          <w:w w:val="100"/>
        </w:rPr>
        <w:t>希望广大科技工作者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不忘初心、牢记使命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，秉持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国家利益和人民利益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至上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，继承和发扬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老一辈科学家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胸怀祖国、服务人民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的优秀品质，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弘扬</w:t>
      </w:r>
      <w:r>
        <w:rPr>
          <w:rFonts w:ascii="Microsoft JhengHei" w:hAnsi="Microsoft JhengHei" w:cs="Microsoft JhengHei" w:eastAsia="Microsoft JhengHei"/>
          <w:sz w:val="48"/>
          <w:szCs w:val="48"/>
          <w:color w:val="C00000"/>
          <w:spacing w:val="0"/>
          <w:w w:val="100"/>
        </w:rPr>
        <w:t>“两弹一星”精神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，主动肩负起历史重任，把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自己的科学追求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融入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 </w:t>
      </w:r>
      <w:r>
        <w:rPr>
          <w:rFonts w:ascii="Microsoft JhengHei" w:hAnsi="Microsoft JhengHei" w:cs="Microsoft JhengHei" w:eastAsia="Microsoft JhengHei"/>
          <w:sz w:val="48"/>
          <w:szCs w:val="48"/>
          <w:color w:val="3232FF"/>
          <w:spacing w:val="0"/>
          <w:w w:val="100"/>
        </w:rPr>
        <w:t>建设社会主义现代化国家</w:t>
      </w:r>
      <w:r>
        <w:rPr>
          <w:rFonts w:ascii="Microsoft JhengHei" w:hAnsi="Microsoft JhengHei" w:cs="Microsoft JhengHei" w:eastAsia="Microsoft JhengHei"/>
          <w:sz w:val="48"/>
          <w:szCs w:val="48"/>
          <w:color w:val="000000"/>
          <w:spacing w:val="0"/>
          <w:w w:val="100"/>
        </w:rPr>
        <w:t>的伟大事业中去。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84" w:lineRule="exact"/>
        <w:ind w:left="1740" w:right="-20"/>
        <w:jc w:val="left"/>
        <w:rPr>
          <w:rFonts w:ascii="Microsoft JhengHei" w:hAnsi="Microsoft JhengHei" w:cs="Microsoft JhengHei" w:eastAsia="Microsoft JhengHei"/>
          <w:sz w:val="56"/>
          <w:szCs w:val="56"/>
        </w:rPr>
      </w:pPr>
      <w:rPr/>
      <w:r>
        <w:rPr>
          <w:rFonts w:ascii="Microsoft JhengHei" w:hAnsi="Microsoft JhengHei" w:cs="Microsoft JhengHei" w:eastAsia="Microsoft JhengHei"/>
          <w:sz w:val="56"/>
          <w:szCs w:val="56"/>
          <w:color w:val="C00000"/>
          <w:spacing w:val="0"/>
          <w:w w:val="100"/>
          <w:position w:val="1"/>
        </w:rPr>
        <w:t>我们应不负重托，不辱使命，为实现中华民族伟大复兴贡献力量！</w:t>
      </w:r>
      <w:r>
        <w:rPr>
          <w:rFonts w:ascii="Microsoft JhengHei" w:hAnsi="Microsoft JhengHei" w:cs="Microsoft JhengHei" w:eastAsia="Microsoft JhengHei"/>
          <w:sz w:val="56"/>
          <w:szCs w:val="5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80" w:bottom="280" w:left="80" w:right="102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59.92pt;height:539.955pt;mso-position-horizontal-relative:char;mso-position-vertical-relative:line" type="#_x0000_t75">
            <v:imagedata r:id="rId10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9200" w:h="1080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Malgun Gothic Semilight">
    <w:altName w:val="Malgun Gothic Semilight"/>
    <w:charset w:val="134"/>
    <w:family w:val="swiss"/>
    <w:pitch w:val="variable"/>
  </w:font>
  <w:font w:name="Microsoft YaHei UI">
    <w:altName w:val="Microsoft YaHei UI"/>
    <w:charset w:val="13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png"/><Relationship Id="rId70" Type="http://schemas.openxmlformats.org/officeDocument/2006/relationships/image" Target="media/image66.jp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jpg"/><Relationship Id="rId98" Type="http://schemas.openxmlformats.org/officeDocument/2006/relationships/image" Target="media/image94.png"/><Relationship Id="rId99" Type="http://schemas.openxmlformats.org/officeDocument/2006/relationships/image" Target="media/image95.jpg"/><Relationship Id="rId100" Type="http://schemas.openxmlformats.org/officeDocument/2006/relationships/image" Target="media/image96.jpg"/><Relationship Id="rId101" Type="http://schemas.openxmlformats.org/officeDocument/2006/relationships/image" Target="media/image97.jp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jpg"/><Relationship Id="rId106" Type="http://schemas.openxmlformats.org/officeDocument/2006/relationships/image" Target="media/image10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dc:title>山茱萸有效部位治疗缺血性脑血管病的临床前研究 中期总结报告（2006年9月）</dc:title>
  <dcterms:created xsi:type="dcterms:W3CDTF">2022-09-13T17:00:35Z</dcterms:created>
  <dcterms:modified xsi:type="dcterms:W3CDTF">2022-09-13T17:00:35Z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2006-08-18T00:00:00Z</vt:filetime>
  </property>
  <property fmtid="{D5CDD505-2E9C-101B-9397-08002B2CF9AE}" pid="3" name="LastSaved">
    <vt:filetime>2022-09-13T00:00:00Z</vt:filetime>
  </property>
</Properties>
</file>